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AE3CF" w14:textId="61253244" w:rsidR="00C910FF" w:rsidRDefault="00C910FF" w:rsidP="00AF7512">
      <w:pPr>
        <w:ind w:left="1440" w:firstLine="720"/>
        <w:rPr>
          <w:b/>
          <w:bCs/>
          <w:sz w:val="40"/>
          <w:szCs w:val="40"/>
        </w:rPr>
      </w:pPr>
      <w:r>
        <w:rPr>
          <w:noProof/>
        </w:rPr>
        <w:drawing>
          <wp:anchor distT="0" distB="0" distL="114300" distR="114300" simplePos="0" relativeHeight="251658240" behindDoc="0" locked="0" layoutInCell="1" allowOverlap="1" wp14:anchorId="789F8481" wp14:editId="2A384BFE">
            <wp:simplePos x="0" y="0"/>
            <wp:positionH relativeFrom="margin">
              <wp:posOffset>1993265</wp:posOffset>
            </wp:positionH>
            <wp:positionV relativeFrom="paragraph">
              <wp:posOffset>-514985</wp:posOffset>
            </wp:positionV>
            <wp:extent cx="1656932" cy="915297"/>
            <wp:effectExtent l="0" t="0" r="635" b="0"/>
            <wp:wrapNone/>
            <wp:docPr id="706223318"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223318" name="Picture 1" descr="A close-up of a 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56932" cy="9152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DA1076" w14:textId="139D227B" w:rsidR="00E11CE3" w:rsidRDefault="00C910FF" w:rsidP="00C910FF">
      <w:pPr>
        <w:jc w:val="center"/>
        <w:rPr>
          <w:b/>
          <w:bCs/>
          <w:sz w:val="32"/>
          <w:szCs w:val="32"/>
        </w:rPr>
      </w:pPr>
      <w:r>
        <w:rPr>
          <w:b/>
          <w:bCs/>
          <w:sz w:val="32"/>
          <w:szCs w:val="32"/>
        </w:rPr>
        <w:t>Expressions of Interest for Cheshire Show Team 2026</w:t>
      </w:r>
    </w:p>
    <w:p w14:paraId="3A5E5D67" w14:textId="354E7041" w:rsidR="00C910FF" w:rsidRDefault="00C910FF" w:rsidP="009A1DCE">
      <w:pPr>
        <w:spacing w:before="100" w:beforeAutospacing="1" w:after="120"/>
        <w:rPr>
          <w:rFonts w:cstheme="minorHAnsi"/>
        </w:rPr>
      </w:pPr>
      <w:r>
        <w:rPr>
          <w:rFonts w:cstheme="minorHAnsi"/>
        </w:rPr>
        <w:t xml:space="preserve">As was discussed at our July Club Representatives Forum, we propose to put together a team of willing helpers to organise and run our Area show in 2026. </w:t>
      </w:r>
    </w:p>
    <w:p w14:paraId="1E3153C4" w14:textId="4BAD515B" w:rsidR="00C910FF" w:rsidRDefault="00C910FF" w:rsidP="009A1DCE">
      <w:pPr>
        <w:spacing w:before="100" w:beforeAutospacing="1" w:after="120"/>
        <w:rPr>
          <w:rFonts w:cstheme="minorHAnsi"/>
        </w:rPr>
      </w:pPr>
      <w:proofErr w:type="gramStart"/>
      <w:r>
        <w:rPr>
          <w:rFonts w:cstheme="minorHAnsi"/>
        </w:rPr>
        <w:t xml:space="preserve">In order </w:t>
      </w:r>
      <w:r w:rsidR="008D56AF">
        <w:rPr>
          <w:rFonts w:cstheme="minorHAnsi"/>
        </w:rPr>
        <w:t>to</w:t>
      </w:r>
      <w:proofErr w:type="gramEnd"/>
      <w:r w:rsidR="008D56AF">
        <w:rPr>
          <w:rFonts w:cstheme="minorHAnsi"/>
        </w:rPr>
        <w:t xml:space="preserve"> make the job </w:t>
      </w:r>
      <w:r w:rsidR="003D10AF">
        <w:rPr>
          <w:rFonts w:cstheme="minorHAnsi"/>
        </w:rPr>
        <w:t>manageable</w:t>
      </w:r>
      <w:r w:rsidR="008D56AF">
        <w:rPr>
          <w:rFonts w:cstheme="minorHAnsi"/>
        </w:rPr>
        <w:t xml:space="preserve">, we want to break it down into small areas of work, which when put </w:t>
      </w:r>
      <w:r w:rsidR="003D10AF">
        <w:rPr>
          <w:rFonts w:cstheme="minorHAnsi"/>
        </w:rPr>
        <w:t>together,</w:t>
      </w:r>
      <w:r w:rsidR="008D56AF">
        <w:rPr>
          <w:rFonts w:cstheme="minorHAnsi"/>
        </w:rPr>
        <w:t xml:space="preserve"> will cover all the various roles which are needed. </w:t>
      </w:r>
    </w:p>
    <w:p w14:paraId="10B4C10A" w14:textId="1776724B" w:rsidR="008D56AF" w:rsidRDefault="008D56AF" w:rsidP="009A1DCE">
      <w:pPr>
        <w:spacing w:before="100" w:beforeAutospacing="1" w:after="120"/>
        <w:rPr>
          <w:rFonts w:cstheme="minorHAnsi"/>
        </w:rPr>
      </w:pPr>
      <w:r>
        <w:rPr>
          <w:rFonts w:cstheme="minorHAnsi"/>
        </w:rPr>
        <w:t>We really want to continue with our annual showcase event, which is loved by so many visitors, members and competitors alike. It doesn’t have to be a huge job for one or two people, it can be a manageable job for a lot of people working as a team.</w:t>
      </w:r>
      <w:r w:rsidR="003D10AF">
        <w:rPr>
          <w:rFonts w:cstheme="minorHAnsi"/>
        </w:rPr>
        <w:t xml:space="preserve"> Thank you to those who have already come forward with an offer of help.</w:t>
      </w:r>
    </w:p>
    <w:p w14:paraId="220D2A6F" w14:textId="3DD1C982" w:rsidR="008D56AF" w:rsidRDefault="008D56AF" w:rsidP="009A1DCE">
      <w:pPr>
        <w:spacing w:before="100" w:beforeAutospacing="1" w:after="120"/>
        <w:rPr>
          <w:rFonts w:cstheme="minorHAnsi"/>
        </w:rPr>
      </w:pPr>
      <w:r>
        <w:rPr>
          <w:rFonts w:cstheme="minorHAnsi"/>
        </w:rPr>
        <w:t xml:space="preserve">So </w:t>
      </w:r>
      <w:r w:rsidR="003D10AF">
        <w:rPr>
          <w:rFonts w:cstheme="minorHAnsi"/>
        </w:rPr>
        <w:t>p</w:t>
      </w:r>
      <w:r>
        <w:rPr>
          <w:rFonts w:cstheme="minorHAnsi"/>
        </w:rPr>
        <w:t xml:space="preserve">ut on your thinking cap. What could you offer to do? Could you write a show schedule? Could you help set up the competition areas beforehand? Could you help transport equipment to the site? Could you help organise and manage the welcome table? Could you help </w:t>
      </w:r>
      <w:r w:rsidR="003D10AF">
        <w:rPr>
          <w:rFonts w:cstheme="minorHAnsi"/>
        </w:rPr>
        <w:t>buy</w:t>
      </w:r>
      <w:r>
        <w:rPr>
          <w:rFonts w:cstheme="minorHAnsi"/>
        </w:rPr>
        <w:t xml:space="preserve"> supplies for the children’s hands on area? Are you great with Facebook? Could you attend a meeting on our behalf with the Cheshire Show organisers? Could you organise the refreshments for helpers? Could you help to book demonstrators for the show days? Or have you got great organisational skills and could liaise with everyone to make sure we are all on track and write a short summary and perhaps come to Area Team meetings in the run up to the show? Or what else could you offer…….? If we work together, we can do this!</w:t>
      </w:r>
      <w:r w:rsidR="003D10AF">
        <w:rPr>
          <w:rFonts w:cstheme="minorHAnsi"/>
        </w:rPr>
        <w:t xml:space="preserve"> No offer of help is too small.</w:t>
      </w:r>
    </w:p>
    <w:p w14:paraId="56275D39" w14:textId="1F152B66" w:rsidR="00D72524" w:rsidRDefault="003D10AF" w:rsidP="00517D33">
      <w:pPr>
        <w:rPr>
          <w:sz w:val="24"/>
          <w:szCs w:val="24"/>
        </w:rPr>
      </w:pPr>
      <w:r>
        <w:rPr>
          <w:sz w:val="24"/>
          <w:szCs w:val="24"/>
        </w:rPr>
        <w:t xml:space="preserve">Please return your completed forms to </w:t>
      </w:r>
      <w:hyperlink r:id="rId8" w:history="1">
        <w:r w:rsidRPr="00C1013A">
          <w:rPr>
            <w:rStyle w:val="Hyperlink"/>
            <w:sz w:val="24"/>
            <w:szCs w:val="24"/>
          </w:rPr>
          <w:t>secretary@nafascheshire.org.uk</w:t>
        </w:r>
      </w:hyperlink>
      <w:r>
        <w:rPr>
          <w:sz w:val="24"/>
          <w:szCs w:val="24"/>
        </w:rPr>
        <w:t xml:space="preserve"> as soon as possible.</w:t>
      </w:r>
    </w:p>
    <w:tbl>
      <w:tblPr>
        <w:tblStyle w:val="TableGrid"/>
        <w:tblW w:w="0" w:type="auto"/>
        <w:tblLook w:val="04A0" w:firstRow="1" w:lastRow="0" w:firstColumn="1" w:lastColumn="0" w:noHBand="0" w:noVBand="1"/>
      </w:tblPr>
      <w:tblGrid>
        <w:gridCol w:w="3539"/>
        <w:gridCol w:w="5477"/>
      </w:tblGrid>
      <w:tr w:rsidR="00D72524" w14:paraId="35F06011" w14:textId="77777777" w:rsidTr="00BF088D">
        <w:tc>
          <w:tcPr>
            <w:tcW w:w="9016" w:type="dxa"/>
            <w:gridSpan w:val="2"/>
          </w:tcPr>
          <w:p w14:paraId="12071D01" w14:textId="7ECC2AED" w:rsidR="00D72524" w:rsidRPr="00005646" w:rsidRDefault="008D56AF" w:rsidP="00D72524">
            <w:pPr>
              <w:jc w:val="center"/>
              <w:rPr>
                <w:b/>
                <w:bCs/>
                <w:sz w:val="28"/>
                <w:szCs w:val="28"/>
              </w:rPr>
            </w:pPr>
            <w:r>
              <w:rPr>
                <w:b/>
                <w:bCs/>
                <w:sz w:val="28"/>
                <w:szCs w:val="28"/>
              </w:rPr>
              <w:t>Ro</w:t>
            </w:r>
            <w:r w:rsidR="003D10AF">
              <w:rPr>
                <w:b/>
                <w:bCs/>
                <w:sz w:val="28"/>
                <w:szCs w:val="28"/>
              </w:rPr>
              <w:t>y</w:t>
            </w:r>
            <w:r>
              <w:rPr>
                <w:b/>
                <w:bCs/>
                <w:sz w:val="28"/>
                <w:szCs w:val="28"/>
              </w:rPr>
              <w:t>al Cheshire County Show 2026</w:t>
            </w:r>
          </w:p>
        </w:tc>
      </w:tr>
      <w:tr w:rsidR="00D72524" w14:paraId="42448A4C" w14:textId="77777777" w:rsidTr="003D10AF">
        <w:trPr>
          <w:trHeight w:val="964"/>
        </w:trPr>
        <w:tc>
          <w:tcPr>
            <w:tcW w:w="3539" w:type="dxa"/>
            <w:vAlign w:val="center"/>
          </w:tcPr>
          <w:p w14:paraId="61A24890" w14:textId="555FC357" w:rsidR="00D72524" w:rsidRDefault="008D56AF" w:rsidP="00005646">
            <w:pPr>
              <w:rPr>
                <w:b/>
                <w:bCs/>
                <w:sz w:val="24"/>
                <w:szCs w:val="24"/>
              </w:rPr>
            </w:pPr>
            <w:r>
              <w:rPr>
                <w:b/>
                <w:bCs/>
                <w:sz w:val="24"/>
                <w:szCs w:val="24"/>
              </w:rPr>
              <w:t>Your name and contact details</w:t>
            </w:r>
          </w:p>
        </w:tc>
        <w:tc>
          <w:tcPr>
            <w:tcW w:w="5477" w:type="dxa"/>
          </w:tcPr>
          <w:p w14:paraId="29C694BB" w14:textId="77777777" w:rsidR="00D72524" w:rsidRDefault="00D72524" w:rsidP="00882944">
            <w:pPr>
              <w:rPr>
                <w:b/>
                <w:bCs/>
                <w:sz w:val="24"/>
                <w:szCs w:val="24"/>
              </w:rPr>
            </w:pPr>
          </w:p>
        </w:tc>
      </w:tr>
      <w:tr w:rsidR="003D10AF" w14:paraId="5A9D987D" w14:textId="77777777" w:rsidTr="003D10AF">
        <w:trPr>
          <w:trHeight w:val="3886"/>
        </w:trPr>
        <w:tc>
          <w:tcPr>
            <w:tcW w:w="9016" w:type="dxa"/>
            <w:gridSpan w:val="2"/>
            <w:vAlign w:val="center"/>
          </w:tcPr>
          <w:p w14:paraId="5A0AABE5" w14:textId="77777777" w:rsidR="003D10AF" w:rsidRDefault="003D10AF" w:rsidP="003D10AF">
            <w:pPr>
              <w:jc w:val="center"/>
              <w:rPr>
                <w:b/>
                <w:bCs/>
                <w:sz w:val="24"/>
                <w:szCs w:val="24"/>
              </w:rPr>
            </w:pPr>
            <w:r>
              <w:rPr>
                <w:b/>
                <w:bCs/>
                <w:sz w:val="24"/>
                <w:szCs w:val="24"/>
              </w:rPr>
              <w:t>Tell us what you could help with</w:t>
            </w:r>
          </w:p>
          <w:p w14:paraId="66716334" w14:textId="77777777" w:rsidR="003D10AF" w:rsidRDefault="003D10AF" w:rsidP="003D10AF">
            <w:pPr>
              <w:jc w:val="center"/>
              <w:rPr>
                <w:b/>
                <w:bCs/>
                <w:sz w:val="24"/>
                <w:szCs w:val="24"/>
              </w:rPr>
            </w:pPr>
          </w:p>
          <w:p w14:paraId="26F7BB20" w14:textId="77777777" w:rsidR="003D10AF" w:rsidRDefault="003D10AF" w:rsidP="003D10AF">
            <w:pPr>
              <w:jc w:val="center"/>
              <w:rPr>
                <w:b/>
                <w:bCs/>
                <w:sz w:val="24"/>
                <w:szCs w:val="24"/>
              </w:rPr>
            </w:pPr>
          </w:p>
          <w:p w14:paraId="08D2906C" w14:textId="77777777" w:rsidR="003D10AF" w:rsidRDefault="003D10AF" w:rsidP="003D10AF">
            <w:pPr>
              <w:jc w:val="center"/>
              <w:rPr>
                <w:b/>
                <w:bCs/>
                <w:sz w:val="24"/>
                <w:szCs w:val="24"/>
              </w:rPr>
            </w:pPr>
          </w:p>
          <w:p w14:paraId="10FB31E4" w14:textId="77777777" w:rsidR="003D10AF" w:rsidRDefault="003D10AF" w:rsidP="003D10AF">
            <w:pPr>
              <w:jc w:val="center"/>
              <w:rPr>
                <w:b/>
                <w:bCs/>
                <w:sz w:val="24"/>
                <w:szCs w:val="24"/>
              </w:rPr>
            </w:pPr>
          </w:p>
          <w:p w14:paraId="0FB5A337" w14:textId="77777777" w:rsidR="003D10AF" w:rsidRDefault="003D10AF" w:rsidP="003D10AF">
            <w:pPr>
              <w:jc w:val="center"/>
              <w:rPr>
                <w:b/>
                <w:bCs/>
                <w:sz w:val="24"/>
                <w:szCs w:val="24"/>
              </w:rPr>
            </w:pPr>
          </w:p>
          <w:p w14:paraId="46432EFA" w14:textId="77777777" w:rsidR="003D10AF" w:rsidRDefault="003D10AF" w:rsidP="003D10AF">
            <w:pPr>
              <w:jc w:val="center"/>
              <w:rPr>
                <w:b/>
                <w:bCs/>
                <w:sz w:val="24"/>
                <w:szCs w:val="24"/>
              </w:rPr>
            </w:pPr>
          </w:p>
          <w:p w14:paraId="1A6DF6ED" w14:textId="77777777" w:rsidR="003D10AF" w:rsidRDefault="003D10AF" w:rsidP="003D10AF">
            <w:pPr>
              <w:jc w:val="center"/>
              <w:rPr>
                <w:b/>
                <w:bCs/>
                <w:sz w:val="24"/>
                <w:szCs w:val="24"/>
              </w:rPr>
            </w:pPr>
          </w:p>
          <w:p w14:paraId="276A2F67" w14:textId="77777777" w:rsidR="003D10AF" w:rsidRDefault="003D10AF" w:rsidP="003D10AF">
            <w:pPr>
              <w:jc w:val="center"/>
              <w:rPr>
                <w:b/>
                <w:bCs/>
                <w:sz w:val="24"/>
                <w:szCs w:val="24"/>
              </w:rPr>
            </w:pPr>
          </w:p>
          <w:p w14:paraId="07A6AE3B" w14:textId="77777777" w:rsidR="003D10AF" w:rsidRDefault="003D10AF" w:rsidP="003D10AF">
            <w:pPr>
              <w:jc w:val="center"/>
              <w:rPr>
                <w:b/>
                <w:bCs/>
                <w:sz w:val="24"/>
                <w:szCs w:val="24"/>
              </w:rPr>
            </w:pPr>
          </w:p>
          <w:p w14:paraId="2076AF87" w14:textId="77777777" w:rsidR="003D10AF" w:rsidRDefault="003D10AF" w:rsidP="003D10AF">
            <w:pPr>
              <w:jc w:val="center"/>
              <w:rPr>
                <w:b/>
                <w:bCs/>
                <w:sz w:val="24"/>
                <w:szCs w:val="24"/>
              </w:rPr>
            </w:pPr>
          </w:p>
          <w:p w14:paraId="04389A53" w14:textId="77777777" w:rsidR="003D10AF" w:rsidRDefault="003D10AF" w:rsidP="003D10AF">
            <w:pPr>
              <w:jc w:val="center"/>
              <w:rPr>
                <w:b/>
                <w:bCs/>
                <w:sz w:val="24"/>
                <w:szCs w:val="24"/>
              </w:rPr>
            </w:pPr>
          </w:p>
          <w:p w14:paraId="0A85122F" w14:textId="77777777" w:rsidR="003D10AF" w:rsidRDefault="003D10AF" w:rsidP="003D10AF">
            <w:pPr>
              <w:jc w:val="center"/>
              <w:rPr>
                <w:b/>
                <w:bCs/>
                <w:sz w:val="24"/>
                <w:szCs w:val="24"/>
              </w:rPr>
            </w:pPr>
          </w:p>
          <w:p w14:paraId="2E17591C" w14:textId="77777777" w:rsidR="003D10AF" w:rsidRDefault="003D10AF" w:rsidP="003D10AF">
            <w:pPr>
              <w:jc w:val="center"/>
              <w:rPr>
                <w:b/>
                <w:bCs/>
                <w:sz w:val="24"/>
                <w:szCs w:val="24"/>
              </w:rPr>
            </w:pPr>
          </w:p>
          <w:p w14:paraId="50C25E50" w14:textId="77777777" w:rsidR="003D10AF" w:rsidRDefault="003D10AF" w:rsidP="003D10AF">
            <w:pPr>
              <w:jc w:val="center"/>
              <w:rPr>
                <w:b/>
                <w:bCs/>
                <w:sz w:val="24"/>
                <w:szCs w:val="24"/>
              </w:rPr>
            </w:pPr>
          </w:p>
          <w:p w14:paraId="616E2C12" w14:textId="77777777" w:rsidR="003D10AF" w:rsidRDefault="003D10AF" w:rsidP="003D10AF">
            <w:pPr>
              <w:jc w:val="center"/>
              <w:rPr>
                <w:b/>
                <w:bCs/>
                <w:sz w:val="24"/>
                <w:szCs w:val="24"/>
              </w:rPr>
            </w:pPr>
          </w:p>
        </w:tc>
      </w:tr>
    </w:tbl>
    <w:p w14:paraId="2E6F2307" w14:textId="77777777" w:rsidR="00134F6D" w:rsidRPr="00882944" w:rsidRDefault="00134F6D" w:rsidP="00005646">
      <w:pPr>
        <w:rPr>
          <w:b/>
          <w:bCs/>
          <w:sz w:val="24"/>
          <w:szCs w:val="24"/>
        </w:rPr>
      </w:pPr>
    </w:p>
    <w:sectPr w:rsidR="00134F6D" w:rsidRPr="00882944" w:rsidSect="00885F49">
      <w:footerReference w:type="default" r:id="rId9"/>
      <w:pgSz w:w="11906" w:h="16838"/>
      <w:pgMar w:top="1440" w:right="1134" w:bottom="1440" w:left="1134" w:header="709" w:footer="709" w:gutter="0"/>
      <w:pgBorders w:offsetFrom="page">
        <w:top w:val="outset" w:sz="6" w:space="24" w:color="auto"/>
        <w:left w:val="outset" w:sz="6" w:space="24" w:color="auto"/>
        <w:bottom w:val="inset" w:sz="6" w:space="24" w:color="auto"/>
        <w:right w:val="inset" w:sz="6"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74DD9" w14:textId="77777777" w:rsidR="00901B62" w:rsidRDefault="00901B62" w:rsidP="003538DA">
      <w:pPr>
        <w:spacing w:after="0" w:line="240" w:lineRule="auto"/>
      </w:pPr>
      <w:r>
        <w:separator/>
      </w:r>
    </w:p>
  </w:endnote>
  <w:endnote w:type="continuationSeparator" w:id="0">
    <w:p w14:paraId="05B1578F" w14:textId="77777777" w:rsidR="00901B62" w:rsidRDefault="00901B62" w:rsidP="003538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0">
    <w:charset w:val="00"/>
    <w:family w:val="auto"/>
    <w:pitch w:val="default"/>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4739289"/>
      <w:docPartObj>
        <w:docPartGallery w:val="Page Numbers (Bottom of Page)"/>
        <w:docPartUnique/>
      </w:docPartObj>
    </w:sdtPr>
    <w:sdtEndPr>
      <w:rPr>
        <w:noProof/>
      </w:rPr>
    </w:sdtEndPr>
    <w:sdtContent>
      <w:p w14:paraId="1E4EAC3C" w14:textId="77777777" w:rsidR="003538DA" w:rsidRDefault="003538D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3232D1" w14:textId="77777777" w:rsidR="003538DA" w:rsidRDefault="003538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9F20C" w14:textId="77777777" w:rsidR="00901B62" w:rsidRDefault="00901B62" w:rsidP="003538DA">
      <w:pPr>
        <w:spacing w:after="0" w:line="240" w:lineRule="auto"/>
      </w:pPr>
      <w:r>
        <w:separator/>
      </w:r>
    </w:p>
  </w:footnote>
  <w:footnote w:type="continuationSeparator" w:id="0">
    <w:p w14:paraId="21CBA91F" w14:textId="77777777" w:rsidR="00901B62" w:rsidRDefault="00901B62" w:rsidP="003538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A2392"/>
    <w:multiLevelType w:val="hybridMultilevel"/>
    <w:tmpl w:val="4A44AA78"/>
    <w:lvl w:ilvl="0" w:tplc="BF38498A">
      <w:start w:val="1"/>
      <w:numFmt w:val="bullet"/>
      <w:lvlText w:val=""/>
      <w:lvlJc w:val="left"/>
      <w:pPr>
        <w:ind w:left="770" w:hanging="360"/>
      </w:pPr>
      <w:rPr>
        <w:rFonts w:ascii="Symbol" w:hAnsi="Symbol" w:hint="default"/>
        <w:color w:val="auto"/>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 w15:restartNumberingAfterBreak="0">
    <w:nsid w:val="09506736"/>
    <w:multiLevelType w:val="hybridMultilevel"/>
    <w:tmpl w:val="8CB47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E01A1E"/>
    <w:multiLevelType w:val="hybridMultilevel"/>
    <w:tmpl w:val="44B0867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B72A1E"/>
    <w:multiLevelType w:val="hybridMultilevel"/>
    <w:tmpl w:val="298C2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C35A82"/>
    <w:multiLevelType w:val="hybridMultilevel"/>
    <w:tmpl w:val="D70682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2A732B"/>
    <w:multiLevelType w:val="hybridMultilevel"/>
    <w:tmpl w:val="55A8A70A"/>
    <w:lvl w:ilvl="0" w:tplc="0809000F">
      <w:start w:val="1"/>
      <w:numFmt w:val="decimal"/>
      <w:lvlText w:val="%1."/>
      <w:lvlJc w:val="left"/>
      <w:pPr>
        <w:ind w:left="436" w:hanging="360"/>
      </w:pPr>
    </w:lvl>
    <w:lvl w:ilvl="1" w:tplc="08090019" w:tentative="1">
      <w:start w:val="1"/>
      <w:numFmt w:val="lowerLetter"/>
      <w:lvlText w:val="%2."/>
      <w:lvlJc w:val="left"/>
      <w:pPr>
        <w:ind w:left="1156" w:hanging="360"/>
      </w:pPr>
    </w:lvl>
    <w:lvl w:ilvl="2" w:tplc="0809001B" w:tentative="1">
      <w:start w:val="1"/>
      <w:numFmt w:val="lowerRoman"/>
      <w:lvlText w:val="%3."/>
      <w:lvlJc w:val="right"/>
      <w:pPr>
        <w:ind w:left="1876" w:hanging="180"/>
      </w:pPr>
    </w:lvl>
    <w:lvl w:ilvl="3" w:tplc="0809000F" w:tentative="1">
      <w:start w:val="1"/>
      <w:numFmt w:val="decimal"/>
      <w:lvlText w:val="%4."/>
      <w:lvlJc w:val="left"/>
      <w:pPr>
        <w:ind w:left="2596" w:hanging="360"/>
      </w:pPr>
    </w:lvl>
    <w:lvl w:ilvl="4" w:tplc="08090019" w:tentative="1">
      <w:start w:val="1"/>
      <w:numFmt w:val="lowerLetter"/>
      <w:lvlText w:val="%5."/>
      <w:lvlJc w:val="left"/>
      <w:pPr>
        <w:ind w:left="3316" w:hanging="360"/>
      </w:pPr>
    </w:lvl>
    <w:lvl w:ilvl="5" w:tplc="0809001B" w:tentative="1">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6" w15:restartNumberingAfterBreak="0">
    <w:nsid w:val="1B0421B7"/>
    <w:multiLevelType w:val="multilevel"/>
    <w:tmpl w:val="4C6637F2"/>
    <w:styleLink w:val="WWNum1"/>
    <w:lvl w:ilvl="0">
      <w:numFmt w:val="bullet"/>
      <w:lvlText w:val=""/>
      <w:lvlJc w:val="left"/>
      <w:pPr>
        <w:ind w:left="1080" w:hanging="360"/>
      </w:pPr>
      <w:rPr>
        <w:rFonts w:ascii="Symbol" w:hAnsi="Symbol"/>
      </w:rPr>
    </w:lvl>
    <w:lvl w:ilvl="1">
      <w:numFmt w:val="bullet"/>
      <w:lvlText w:val="o"/>
      <w:lvlJc w:val="left"/>
      <w:pPr>
        <w:ind w:left="1800" w:hanging="360"/>
      </w:pPr>
      <w:rPr>
        <w:rFonts w:ascii="0" w:hAnsi="0" w:cs="Courier New"/>
      </w:rPr>
    </w:lvl>
    <w:lvl w:ilvl="2">
      <w:numFmt w:val="bullet"/>
      <w:lvlText w:val=""/>
      <w:lvlJc w:val="left"/>
      <w:pPr>
        <w:ind w:left="2520" w:hanging="360"/>
      </w:pPr>
      <w:rPr>
        <w:rFonts w:ascii="0" w:hAnsi="0"/>
      </w:rPr>
    </w:lvl>
    <w:lvl w:ilvl="3">
      <w:numFmt w:val="bullet"/>
      <w:lvlText w:val=""/>
      <w:lvlJc w:val="left"/>
      <w:pPr>
        <w:ind w:left="3240" w:hanging="360"/>
      </w:pPr>
      <w:rPr>
        <w:rFonts w:ascii="Symbol" w:hAnsi="Symbol"/>
      </w:rPr>
    </w:lvl>
    <w:lvl w:ilvl="4">
      <w:numFmt w:val="bullet"/>
      <w:lvlText w:val="o"/>
      <w:lvlJc w:val="left"/>
      <w:pPr>
        <w:ind w:left="3960" w:hanging="360"/>
      </w:pPr>
      <w:rPr>
        <w:rFonts w:ascii="0" w:hAnsi="0" w:cs="Courier New"/>
      </w:rPr>
    </w:lvl>
    <w:lvl w:ilvl="5">
      <w:numFmt w:val="bullet"/>
      <w:lvlText w:val=""/>
      <w:lvlJc w:val="left"/>
      <w:pPr>
        <w:ind w:left="4680" w:hanging="360"/>
      </w:pPr>
      <w:rPr>
        <w:rFonts w:ascii="0" w:hAnsi="0"/>
      </w:rPr>
    </w:lvl>
    <w:lvl w:ilvl="6">
      <w:numFmt w:val="bullet"/>
      <w:lvlText w:val=""/>
      <w:lvlJc w:val="left"/>
      <w:pPr>
        <w:ind w:left="5400" w:hanging="360"/>
      </w:pPr>
      <w:rPr>
        <w:rFonts w:ascii="Symbol" w:hAnsi="Symbol"/>
      </w:rPr>
    </w:lvl>
    <w:lvl w:ilvl="7">
      <w:numFmt w:val="bullet"/>
      <w:lvlText w:val="o"/>
      <w:lvlJc w:val="left"/>
      <w:pPr>
        <w:ind w:left="6120" w:hanging="360"/>
      </w:pPr>
      <w:rPr>
        <w:rFonts w:ascii="0" w:hAnsi="0" w:cs="Courier New"/>
      </w:rPr>
    </w:lvl>
    <w:lvl w:ilvl="8">
      <w:numFmt w:val="bullet"/>
      <w:lvlText w:val=""/>
      <w:lvlJc w:val="left"/>
      <w:pPr>
        <w:ind w:left="6840" w:hanging="360"/>
      </w:pPr>
      <w:rPr>
        <w:rFonts w:ascii="0" w:hAnsi="0"/>
      </w:rPr>
    </w:lvl>
  </w:abstractNum>
  <w:abstractNum w:abstractNumId="7" w15:restartNumberingAfterBreak="0">
    <w:nsid w:val="1D0F1121"/>
    <w:multiLevelType w:val="multilevel"/>
    <w:tmpl w:val="8D5691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38718B"/>
    <w:multiLevelType w:val="hybridMultilevel"/>
    <w:tmpl w:val="A2A058BE"/>
    <w:lvl w:ilvl="0" w:tplc="C84E166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AE1BA9"/>
    <w:multiLevelType w:val="hybridMultilevel"/>
    <w:tmpl w:val="CE567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B52792"/>
    <w:multiLevelType w:val="hybridMultilevel"/>
    <w:tmpl w:val="8CBA5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B21251"/>
    <w:multiLevelType w:val="hybridMultilevel"/>
    <w:tmpl w:val="E24E8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C57E16"/>
    <w:multiLevelType w:val="hybridMultilevel"/>
    <w:tmpl w:val="1488E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E2410C"/>
    <w:multiLevelType w:val="hybridMultilevel"/>
    <w:tmpl w:val="4EC2D290"/>
    <w:lvl w:ilvl="0" w:tplc="309E6C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C6B19C8"/>
    <w:multiLevelType w:val="hybridMultilevel"/>
    <w:tmpl w:val="F0DA6552"/>
    <w:lvl w:ilvl="0" w:tplc="3DD2328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1B0178"/>
    <w:multiLevelType w:val="hybridMultilevel"/>
    <w:tmpl w:val="3A6A5C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E360B7"/>
    <w:multiLevelType w:val="hybridMultilevel"/>
    <w:tmpl w:val="50A07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FE30D4"/>
    <w:multiLevelType w:val="hybridMultilevel"/>
    <w:tmpl w:val="C6645EA0"/>
    <w:lvl w:ilvl="0" w:tplc="BF3849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2910EA8"/>
    <w:multiLevelType w:val="hybridMultilevel"/>
    <w:tmpl w:val="ECF0662E"/>
    <w:lvl w:ilvl="0" w:tplc="BF3849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A82024"/>
    <w:multiLevelType w:val="hybridMultilevel"/>
    <w:tmpl w:val="757A6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EAD324D"/>
    <w:multiLevelType w:val="hybridMultilevel"/>
    <w:tmpl w:val="E842BF66"/>
    <w:lvl w:ilvl="0" w:tplc="BF3849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FCE08DA"/>
    <w:multiLevelType w:val="hybridMultilevel"/>
    <w:tmpl w:val="587284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355648F"/>
    <w:multiLevelType w:val="hybridMultilevel"/>
    <w:tmpl w:val="0A9A33A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ACA6F6C"/>
    <w:multiLevelType w:val="hybridMultilevel"/>
    <w:tmpl w:val="A372D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FB52A12"/>
    <w:multiLevelType w:val="hybridMultilevel"/>
    <w:tmpl w:val="40C2C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6987983">
    <w:abstractNumId w:val="23"/>
  </w:num>
  <w:num w:numId="2" w16cid:durableId="1307391264">
    <w:abstractNumId w:val="16"/>
  </w:num>
  <w:num w:numId="3" w16cid:durableId="973867967">
    <w:abstractNumId w:val="0"/>
  </w:num>
  <w:num w:numId="4" w16cid:durableId="1402412039">
    <w:abstractNumId w:val="12"/>
  </w:num>
  <w:num w:numId="5" w16cid:durableId="1997218651">
    <w:abstractNumId w:val="1"/>
  </w:num>
  <w:num w:numId="6" w16cid:durableId="2120366298">
    <w:abstractNumId w:val="11"/>
  </w:num>
  <w:num w:numId="7" w16cid:durableId="902832197">
    <w:abstractNumId w:val="6"/>
  </w:num>
  <w:num w:numId="8" w16cid:durableId="558054686">
    <w:abstractNumId w:val="6"/>
  </w:num>
  <w:num w:numId="9" w16cid:durableId="1236545509">
    <w:abstractNumId w:val="7"/>
  </w:num>
  <w:num w:numId="10" w16cid:durableId="2006744195">
    <w:abstractNumId w:val="3"/>
  </w:num>
  <w:num w:numId="11" w16cid:durableId="1040933350">
    <w:abstractNumId w:val="19"/>
  </w:num>
  <w:num w:numId="12" w16cid:durableId="1115516369">
    <w:abstractNumId w:val="0"/>
  </w:num>
  <w:num w:numId="13" w16cid:durableId="1409419153">
    <w:abstractNumId w:val="24"/>
  </w:num>
  <w:num w:numId="14" w16cid:durableId="217010027">
    <w:abstractNumId w:val="8"/>
  </w:num>
  <w:num w:numId="15" w16cid:durableId="307979899">
    <w:abstractNumId w:val="13"/>
  </w:num>
  <w:num w:numId="16" w16cid:durableId="1429539185">
    <w:abstractNumId w:val="14"/>
  </w:num>
  <w:num w:numId="17" w16cid:durableId="17046257">
    <w:abstractNumId w:val="17"/>
  </w:num>
  <w:num w:numId="18" w16cid:durableId="1481072445">
    <w:abstractNumId w:val="20"/>
  </w:num>
  <w:num w:numId="19" w16cid:durableId="859321519">
    <w:abstractNumId w:val="18"/>
  </w:num>
  <w:num w:numId="20" w16cid:durableId="175920768">
    <w:abstractNumId w:val="21"/>
  </w:num>
  <w:num w:numId="21" w16cid:durableId="1720517189">
    <w:abstractNumId w:val="9"/>
  </w:num>
  <w:num w:numId="22" w16cid:durableId="1283729381">
    <w:abstractNumId w:val="10"/>
  </w:num>
  <w:num w:numId="23" w16cid:durableId="585069933">
    <w:abstractNumId w:val="4"/>
  </w:num>
  <w:num w:numId="24" w16cid:durableId="1283685530">
    <w:abstractNumId w:val="22"/>
  </w:num>
  <w:num w:numId="25" w16cid:durableId="412090958">
    <w:abstractNumId w:val="2"/>
  </w:num>
  <w:num w:numId="26" w16cid:durableId="1160734943">
    <w:abstractNumId w:val="15"/>
  </w:num>
  <w:num w:numId="27" w16cid:durableId="12258759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2F"/>
    <w:rsid w:val="00000A9E"/>
    <w:rsid w:val="000038FE"/>
    <w:rsid w:val="000047C9"/>
    <w:rsid w:val="0000503C"/>
    <w:rsid w:val="00005646"/>
    <w:rsid w:val="0000576F"/>
    <w:rsid w:val="00005C12"/>
    <w:rsid w:val="00007379"/>
    <w:rsid w:val="000165F8"/>
    <w:rsid w:val="00016A48"/>
    <w:rsid w:val="000179BE"/>
    <w:rsid w:val="00020C8C"/>
    <w:rsid w:val="000217E0"/>
    <w:rsid w:val="000225F4"/>
    <w:rsid w:val="000245FB"/>
    <w:rsid w:val="00024C73"/>
    <w:rsid w:val="000277BD"/>
    <w:rsid w:val="00027BE4"/>
    <w:rsid w:val="000363FF"/>
    <w:rsid w:val="00037A47"/>
    <w:rsid w:val="00037EF4"/>
    <w:rsid w:val="00041DFF"/>
    <w:rsid w:val="00042B3F"/>
    <w:rsid w:val="00045215"/>
    <w:rsid w:val="00045C1F"/>
    <w:rsid w:val="0004791C"/>
    <w:rsid w:val="00051863"/>
    <w:rsid w:val="00051B44"/>
    <w:rsid w:val="000521F9"/>
    <w:rsid w:val="00052B5A"/>
    <w:rsid w:val="00052C1A"/>
    <w:rsid w:val="00053202"/>
    <w:rsid w:val="000602FF"/>
    <w:rsid w:val="00061F28"/>
    <w:rsid w:val="00064E5D"/>
    <w:rsid w:val="0007056A"/>
    <w:rsid w:val="0007102F"/>
    <w:rsid w:val="000776B4"/>
    <w:rsid w:val="00080D91"/>
    <w:rsid w:val="000810B8"/>
    <w:rsid w:val="000842F5"/>
    <w:rsid w:val="00084C94"/>
    <w:rsid w:val="000851E6"/>
    <w:rsid w:val="00086A4A"/>
    <w:rsid w:val="00086BCA"/>
    <w:rsid w:val="00090FF4"/>
    <w:rsid w:val="00091047"/>
    <w:rsid w:val="0009125F"/>
    <w:rsid w:val="0009180D"/>
    <w:rsid w:val="000922C1"/>
    <w:rsid w:val="00092E03"/>
    <w:rsid w:val="0009520A"/>
    <w:rsid w:val="000A1395"/>
    <w:rsid w:val="000A3B3F"/>
    <w:rsid w:val="000A539D"/>
    <w:rsid w:val="000A6643"/>
    <w:rsid w:val="000B18D1"/>
    <w:rsid w:val="000B1AC6"/>
    <w:rsid w:val="000B48C7"/>
    <w:rsid w:val="000B5E42"/>
    <w:rsid w:val="000B6703"/>
    <w:rsid w:val="000B7BA9"/>
    <w:rsid w:val="000C1886"/>
    <w:rsid w:val="000C2967"/>
    <w:rsid w:val="000C30D1"/>
    <w:rsid w:val="000C3348"/>
    <w:rsid w:val="000C442A"/>
    <w:rsid w:val="000C57D3"/>
    <w:rsid w:val="000C5C0D"/>
    <w:rsid w:val="000C6872"/>
    <w:rsid w:val="000C6CC7"/>
    <w:rsid w:val="000C7561"/>
    <w:rsid w:val="000D12C2"/>
    <w:rsid w:val="000D216E"/>
    <w:rsid w:val="000D2CA5"/>
    <w:rsid w:val="000D324B"/>
    <w:rsid w:val="000D33BB"/>
    <w:rsid w:val="000D46E4"/>
    <w:rsid w:val="000D5FC3"/>
    <w:rsid w:val="000E35C5"/>
    <w:rsid w:val="000E3616"/>
    <w:rsid w:val="000E431B"/>
    <w:rsid w:val="000E48E0"/>
    <w:rsid w:val="000E4C9F"/>
    <w:rsid w:val="000E6A36"/>
    <w:rsid w:val="000E6F79"/>
    <w:rsid w:val="000F00D0"/>
    <w:rsid w:val="000F2429"/>
    <w:rsid w:val="000F3533"/>
    <w:rsid w:val="00100851"/>
    <w:rsid w:val="00103D0F"/>
    <w:rsid w:val="00104537"/>
    <w:rsid w:val="001056F9"/>
    <w:rsid w:val="00105BF9"/>
    <w:rsid w:val="001077FA"/>
    <w:rsid w:val="00111902"/>
    <w:rsid w:val="00111E51"/>
    <w:rsid w:val="00117372"/>
    <w:rsid w:val="001177C5"/>
    <w:rsid w:val="00117C14"/>
    <w:rsid w:val="00120B22"/>
    <w:rsid w:val="00120B31"/>
    <w:rsid w:val="00121D7C"/>
    <w:rsid w:val="00121F3F"/>
    <w:rsid w:val="001238B2"/>
    <w:rsid w:val="00123CF2"/>
    <w:rsid w:val="00125F54"/>
    <w:rsid w:val="001271B2"/>
    <w:rsid w:val="001278A2"/>
    <w:rsid w:val="00127A55"/>
    <w:rsid w:val="00127E4D"/>
    <w:rsid w:val="00134BF5"/>
    <w:rsid w:val="00134F6D"/>
    <w:rsid w:val="00140AB1"/>
    <w:rsid w:val="00140D11"/>
    <w:rsid w:val="001420BB"/>
    <w:rsid w:val="00142D38"/>
    <w:rsid w:val="00145BE3"/>
    <w:rsid w:val="00145EC9"/>
    <w:rsid w:val="00146B7E"/>
    <w:rsid w:val="00152542"/>
    <w:rsid w:val="00153995"/>
    <w:rsid w:val="00153C5E"/>
    <w:rsid w:val="00154799"/>
    <w:rsid w:val="001547EB"/>
    <w:rsid w:val="00154977"/>
    <w:rsid w:val="00154CEB"/>
    <w:rsid w:val="00155300"/>
    <w:rsid w:val="001556CE"/>
    <w:rsid w:val="00155B4E"/>
    <w:rsid w:val="00155CF3"/>
    <w:rsid w:val="001622C5"/>
    <w:rsid w:val="001635AF"/>
    <w:rsid w:val="00163F69"/>
    <w:rsid w:val="00165177"/>
    <w:rsid w:val="001669F9"/>
    <w:rsid w:val="00183E49"/>
    <w:rsid w:val="00184E07"/>
    <w:rsid w:val="00184F07"/>
    <w:rsid w:val="001861CB"/>
    <w:rsid w:val="001876C2"/>
    <w:rsid w:val="001919F3"/>
    <w:rsid w:val="001920A3"/>
    <w:rsid w:val="00195BAC"/>
    <w:rsid w:val="00197B26"/>
    <w:rsid w:val="00197EB9"/>
    <w:rsid w:val="001A19CA"/>
    <w:rsid w:val="001A629B"/>
    <w:rsid w:val="001A73AF"/>
    <w:rsid w:val="001B165A"/>
    <w:rsid w:val="001B21CD"/>
    <w:rsid w:val="001B2784"/>
    <w:rsid w:val="001B2AD9"/>
    <w:rsid w:val="001B3D73"/>
    <w:rsid w:val="001B451B"/>
    <w:rsid w:val="001B5647"/>
    <w:rsid w:val="001B5905"/>
    <w:rsid w:val="001B5F92"/>
    <w:rsid w:val="001B6A29"/>
    <w:rsid w:val="001C1004"/>
    <w:rsid w:val="001C26CC"/>
    <w:rsid w:val="001C5484"/>
    <w:rsid w:val="001C7C3B"/>
    <w:rsid w:val="001D1D25"/>
    <w:rsid w:val="001D49A0"/>
    <w:rsid w:val="001D4DF3"/>
    <w:rsid w:val="001D780A"/>
    <w:rsid w:val="001E2EC5"/>
    <w:rsid w:val="001E3BFE"/>
    <w:rsid w:val="001E48CD"/>
    <w:rsid w:val="001E4EC1"/>
    <w:rsid w:val="001E62CC"/>
    <w:rsid w:val="001E6A0E"/>
    <w:rsid w:val="001E6B6F"/>
    <w:rsid w:val="001E7892"/>
    <w:rsid w:val="001E7C40"/>
    <w:rsid w:val="001E7D54"/>
    <w:rsid w:val="001F1211"/>
    <w:rsid w:val="001F1AA9"/>
    <w:rsid w:val="00200B6E"/>
    <w:rsid w:val="002025CB"/>
    <w:rsid w:val="00205045"/>
    <w:rsid w:val="002050D9"/>
    <w:rsid w:val="00205B6A"/>
    <w:rsid w:val="00205C57"/>
    <w:rsid w:val="002064C7"/>
    <w:rsid w:val="00206747"/>
    <w:rsid w:val="00206A9A"/>
    <w:rsid w:val="002078F7"/>
    <w:rsid w:val="00212158"/>
    <w:rsid w:val="0021304B"/>
    <w:rsid w:val="00213D29"/>
    <w:rsid w:val="002149D3"/>
    <w:rsid w:val="00216504"/>
    <w:rsid w:val="00222203"/>
    <w:rsid w:val="002224B3"/>
    <w:rsid w:val="002242D0"/>
    <w:rsid w:val="002247DF"/>
    <w:rsid w:val="00231497"/>
    <w:rsid w:val="00231C20"/>
    <w:rsid w:val="00231E9F"/>
    <w:rsid w:val="0023302A"/>
    <w:rsid w:val="0023376E"/>
    <w:rsid w:val="002369DC"/>
    <w:rsid w:val="00237564"/>
    <w:rsid w:val="00237741"/>
    <w:rsid w:val="00240844"/>
    <w:rsid w:val="0024107E"/>
    <w:rsid w:val="00241871"/>
    <w:rsid w:val="002434B7"/>
    <w:rsid w:val="00243F2A"/>
    <w:rsid w:val="00246F8A"/>
    <w:rsid w:val="002478CE"/>
    <w:rsid w:val="0025085A"/>
    <w:rsid w:val="002518E6"/>
    <w:rsid w:val="0025226C"/>
    <w:rsid w:val="002562D3"/>
    <w:rsid w:val="00257359"/>
    <w:rsid w:val="0025744A"/>
    <w:rsid w:val="002600B4"/>
    <w:rsid w:val="002659B2"/>
    <w:rsid w:val="00265BB9"/>
    <w:rsid w:val="00265D02"/>
    <w:rsid w:val="00266379"/>
    <w:rsid w:val="002663AC"/>
    <w:rsid w:val="002716A5"/>
    <w:rsid w:val="00274C6D"/>
    <w:rsid w:val="0027685C"/>
    <w:rsid w:val="00282072"/>
    <w:rsid w:val="00282B54"/>
    <w:rsid w:val="00294456"/>
    <w:rsid w:val="00294805"/>
    <w:rsid w:val="00296539"/>
    <w:rsid w:val="00297B5B"/>
    <w:rsid w:val="002A1255"/>
    <w:rsid w:val="002A35ED"/>
    <w:rsid w:val="002A385D"/>
    <w:rsid w:val="002A59C2"/>
    <w:rsid w:val="002A5D85"/>
    <w:rsid w:val="002A63FA"/>
    <w:rsid w:val="002A67B4"/>
    <w:rsid w:val="002A6987"/>
    <w:rsid w:val="002A77AF"/>
    <w:rsid w:val="002B048B"/>
    <w:rsid w:val="002B1164"/>
    <w:rsid w:val="002B26EC"/>
    <w:rsid w:val="002B3B2E"/>
    <w:rsid w:val="002B4851"/>
    <w:rsid w:val="002B5267"/>
    <w:rsid w:val="002B5869"/>
    <w:rsid w:val="002B644D"/>
    <w:rsid w:val="002B64AA"/>
    <w:rsid w:val="002B6709"/>
    <w:rsid w:val="002B7BA7"/>
    <w:rsid w:val="002C0567"/>
    <w:rsid w:val="002C08A9"/>
    <w:rsid w:val="002C1B6F"/>
    <w:rsid w:val="002C30A5"/>
    <w:rsid w:val="002C444E"/>
    <w:rsid w:val="002C46EB"/>
    <w:rsid w:val="002C47A0"/>
    <w:rsid w:val="002C5548"/>
    <w:rsid w:val="002C7B43"/>
    <w:rsid w:val="002D1EC6"/>
    <w:rsid w:val="002D2BCA"/>
    <w:rsid w:val="002D333C"/>
    <w:rsid w:val="002D54C9"/>
    <w:rsid w:val="002D7CDD"/>
    <w:rsid w:val="002F0B0F"/>
    <w:rsid w:val="002F1C08"/>
    <w:rsid w:val="002F4E77"/>
    <w:rsid w:val="002F54C1"/>
    <w:rsid w:val="002F67AD"/>
    <w:rsid w:val="002F7D02"/>
    <w:rsid w:val="0030021D"/>
    <w:rsid w:val="003015DB"/>
    <w:rsid w:val="00303428"/>
    <w:rsid w:val="0030487A"/>
    <w:rsid w:val="00305B7F"/>
    <w:rsid w:val="0030781D"/>
    <w:rsid w:val="00307A22"/>
    <w:rsid w:val="0031006A"/>
    <w:rsid w:val="00310A55"/>
    <w:rsid w:val="00312E64"/>
    <w:rsid w:val="00313714"/>
    <w:rsid w:val="00313C37"/>
    <w:rsid w:val="003146FD"/>
    <w:rsid w:val="0031650A"/>
    <w:rsid w:val="00320DF4"/>
    <w:rsid w:val="003210AA"/>
    <w:rsid w:val="00321F96"/>
    <w:rsid w:val="00322210"/>
    <w:rsid w:val="0032240C"/>
    <w:rsid w:val="00325359"/>
    <w:rsid w:val="00327434"/>
    <w:rsid w:val="003302B6"/>
    <w:rsid w:val="00332F6C"/>
    <w:rsid w:val="00333627"/>
    <w:rsid w:val="00335A55"/>
    <w:rsid w:val="00335E76"/>
    <w:rsid w:val="003373D3"/>
    <w:rsid w:val="00342DB3"/>
    <w:rsid w:val="00345087"/>
    <w:rsid w:val="00345C0A"/>
    <w:rsid w:val="00346ABA"/>
    <w:rsid w:val="00347FFE"/>
    <w:rsid w:val="003509EE"/>
    <w:rsid w:val="00350E24"/>
    <w:rsid w:val="003521BA"/>
    <w:rsid w:val="0035323E"/>
    <w:rsid w:val="003538DA"/>
    <w:rsid w:val="00354B9F"/>
    <w:rsid w:val="003557E3"/>
    <w:rsid w:val="003564E8"/>
    <w:rsid w:val="003621F9"/>
    <w:rsid w:val="00365C20"/>
    <w:rsid w:val="003723C5"/>
    <w:rsid w:val="00376A0D"/>
    <w:rsid w:val="00383829"/>
    <w:rsid w:val="00384EBE"/>
    <w:rsid w:val="00385791"/>
    <w:rsid w:val="00390A8F"/>
    <w:rsid w:val="00391EA9"/>
    <w:rsid w:val="00393515"/>
    <w:rsid w:val="00393AFB"/>
    <w:rsid w:val="00394869"/>
    <w:rsid w:val="00394DB1"/>
    <w:rsid w:val="00395416"/>
    <w:rsid w:val="0039609D"/>
    <w:rsid w:val="003A295F"/>
    <w:rsid w:val="003A32A8"/>
    <w:rsid w:val="003A3959"/>
    <w:rsid w:val="003A5E20"/>
    <w:rsid w:val="003B1016"/>
    <w:rsid w:val="003B24C7"/>
    <w:rsid w:val="003B28BB"/>
    <w:rsid w:val="003B3741"/>
    <w:rsid w:val="003B3C29"/>
    <w:rsid w:val="003B5E74"/>
    <w:rsid w:val="003C2208"/>
    <w:rsid w:val="003C2754"/>
    <w:rsid w:val="003C2F9B"/>
    <w:rsid w:val="003C3DC8"/>
    <w:rsid w:val="003C4D1F"/>
    <w:rsid w:val="003C567A"/>
    <w:rsid w:val="003D0480"/>
    <w:rsid w:val="003D10AF"/>
    <w:rsid w:val="003D1111"/>
    <w:rsid w:val="003D1F1C"/>
    <w:rsid w:val="003D2B0E"/>
    <w:rsid w:val="003D4123"/>
    <w:rsid w:val="003D504C"/>
    <w:rsid w:val="003D6166"/>
    <w:rsid w:val="003D6645"/>
    <w:rsid w:val="003E1F06"/>
    <w:rsid w:val="003E2189"/>
    <w:rsid w:val="003E2377"/>
    <w:rsid w:val="003E323A"/>
    <w:rsid w:val="003E3348"/>
    <w:rsid w:val="003E3FE4"/>
    <w:rsid w:val="003E49D4"/>
    <w:rsid w:val="003E7C7F"/>
    <w:rsid w:val="003E7DD2"/>
    <w:rsid w:val="003F03F9"/>
    <w:rsid w:val="003F2C46"/>
    <w:rsid w:val="003F3396"/>
    <w:rsid w:val="003F527A"/>
    <w:rsid w:val="003F724B"/>
    <w:rsid w:val="00400821"/>
    <w:rsid w:val="00403B04"/>
    <w:rsid w:val="00403C4C"/>
    <w:rsid w:val="004102A7"/>
    <w:rsid w:val="00411A0C"/>
    <w:rsid w:val="00413022"/>
    <w:rsid w:val="00420544"/>
    <w:rsid w:val="004247E7"/>
    <w:rsid w:val="00425AFA"/>
    <w:rsid w:val="004267C3"/>
    <w:rsid w:val="00435217"/>
    <w:rsid w:val="0043542A"/>
    <w:rsid w:val="00437187"/>
    <w:rsid w:val="004371A8"/>
    <w:rsid w:val="004375D5"/>
    <w:rsid w:val="00440888"/>
    <w:rsid w:val="00440926"/>
    <w:rsid w:val="00441C0A"/>
    <w:rsid w:val="00442378"/>
    <w:rsid w:val="004456FF"/>
    <w:rsid w:val="00446118"/>
    <w:rsid w:val="0044614C"/>
    <w:rsid w:val="00453FF6"/>
    <w:rsid w:val="00454C52"/>
    <w:rsid w:val="00455C2B"/>
    <w:rsid w:val="0046035E"/>
    <w:rsid w:val="00461D39"/>
    <w:rsid w:val="00463189"/>
    <w:rsid w:val="0046392A"/>
    <w:rsid w:val="004671F7"/>
    <w:rsid w:val="00470D68"/>
    <w:rsid w:val="00471479"/>
    <w:rsid w:val="00473D74"/>
    <w:rsid w:val="00475B26"/>
    <w:rsid w:val="004764F2"/>
    <w:rsid w:val="0048339D"/>
    <w:rsid w:val="0049063E"/>
    <w:rsid w:val="00492A72"/>
    <w:rsid w:val="00494B8B"/>
    <w:rsid w:val="00495083"/>
    <w:rsid w:val="00496C19"/>
    <w:rsid w:val="004A19DE"/>
    <w:rsid w:val="004A25BC"/>
    <w:rsid w:val="004A4005"/>
    <w:rsid w:val="004A43DD"/>
    <w:rsid w:val="004B38B4"/>
    <w:rsid w:val="004B3F1B"/>
    <w:rsid w:val="004B3F63"/>
    <w:rsid w:val="004B6F8A"/>
    <w:rsid w:val="004B7A9F"/>
    <w:rsid w:val="004B7EFB"/>
    <w:rsid w:val="004C1D35"/>
    <w:rsid w:val="004C4B59"/>
    <w:rsid w:val="004C66B1"/>
    <w:rsid w:val="004C6BD0"/>
    <w:rsid w:val="004D2A09"/>
    <w:rsid w:val="004D403F"/>
    <w:rsid w:val="004E0E86"/>
    <w:rsid w:val="004E1619"/>
    <w:rsid w:val="004E1907"/>
    <w:rsid w:val="004E1D88"/>
    <w:rsid w:val="004E5EF5"/>
    <w:rsid w:val="004E6A2C"/>
    <w:rsid w:val="004E7479"/>
    <w:rsid w:val="004F4342"/>
    <w:rsid w:val="004F6F84"/>
    <w:rsid w:val="005001A3"/>
    <w:rsid w:val="005005E0"/>
    <w:rsid w:val="00502D6A"/>
    <w:rsid w:val="005036D9"/>
    <w:rsid w:val="005044EA"/>
    <w:rsid w:val="0050743B"/>
    <w:rsid w:val="005076DF"/>
    <w:rsid w:val="00507D5D"/>
    <w:rsid w:val="00511BDC"/>
    <w:rsid w:val="00512C98"/>
    <w:rsid w:val="00512F79"/>
    <w:rsid w:val="00515A28"/>
    <w:rsid w:val="00517D33"/>
    <w:rsid w:val="00520362"/>
    <w:rsid w:val="00521C17"/>
    <w:rsid w:val="00521DCA"/>
    <w:rsid w:val="00522EA5"/>
    <w:rsid w:val="005255F5"/>
    <w:rsid w:val="005325C5"/>
    <w:rsid w:val="00533E6D"/>
    <w:rsid w:val="0053511A"/>
    <w:rsid w:val="005425BB"/>
    <w:rsid w:val="00543422"/>
    <w:rsid w:val="00547F73"/>
    <w:rsid w:val="00550914"/>
    <w:rsid w:val="00552AF0"/>
    <w:rsid w:val="00552B6B"/>
    <w:rsid w:val="0055336E"/>
    <w:rsid w:val="005539A9"/>
    <w:rsid w:val="005553F3"/>
    <w:rsid w:val="00556013"/>
    <w:rsid w:val="00561018"/>
    <w:rsid w:val="00563964"/>
    <w:rsid w:val="0056627F"/>
    <w:rsid w:val="00566A7C"/>
    <w:rsid w:val="0057037A"/>
    <w:rsid w:val="00570AD3"/>
    <w:rsid w:val="005719B2"/>
    <w:rsid w:val="0057557A"/>
    <w:rsid w:val="00575CB3"/>
    <w:rsid w:val="00577788"/>
    <w:rsid w:val="00583623"/>
    <w:rsid w:val="00583C4B"/>
    <w:rsid w:val="00584040"/>
    <w:rsid w:val="00586801"/>
    <w:rsid w:val="00586B42"/>
    <w:rsid w:val="00591D2C"/>
    <w:rsid w:val="005940D2"/>
    <w:rsid w:val="005957D5"/>
    <w:rsid w:val="00595BFD"/>
    <w:rsid w:val="005A1287"/>
    <w:rsid w:val="005A1A20"/>
    <w:rsid w:val="005A1D6A"/>
    <w:rsid w:val="005B161E"/>
    <w:rsid w:val="005B1CCF"/>
    <w:rsid w:val="005B227D"/>
    <w:rsid w:val="005B2729"/>
    <w:rsid w:val="005B7028"/>
    <w:rsid w:val="005C011D"/>
    <w:rsid w:val="005C1E21"/>
    <w:rsid w:val="005C2106"/>
    <w:rsid w:val="005C2C88"/>
    <w:rsid w:val="005C3C87"/>
    <w:rsid w:val="005C42EC"/>
    <w:rsid w:val="005C47C7"/>
    <w:rsid w:val="005C707E"/>
    <w:rsid w:val="005D162B"/>
    <w:rsid w:val="005D2037"/>
    <w:rsid w:val="005D44C9"/>
    <w:rsid w:val="005D6060"/>
    <w:rsid w:val="005E1E45"/>
    <w:rsid w:val="005E32A9"/>
    <w:rsid w:val="005E33F6"/>
    <w:rsid w:val="005E39D6"/>
    <w:rsid w:val="005E5A34"/>
    <w:rsid w:val="005E5C2C"/>
    <w:rsid w:val="005E5EB2"/>
    <w:rsid w:val="005E6037"/>
    <w:rsid w:val="005E7599"/>
    <w:rsid w:val="005F702C"/>
    <w:rsid w:val="00601DAD"/>
    <w:rsid w:val="006024EE"/>
    <w:rsid w:val="00602974"/>
    <w:rsid w:val="00602E64"/>
    <w:rsid w:val="0060554F"/>
    <w:rsid w:val="006064D5"/>
    <w:rsid w:val="00606C04"/>
    <w:rsid w:val="00610343"/>
    <w:rsid w:val="00610DB1"/>
    <w:rsid w:val="00610E34"/>
    <w:rsid w:val="00612625"/>
    <w:rsid w:val="006142F0"/>
    <w:rsid w:val="00616C78"/>
    <w:rsid w:val="00617B09"/>
    <w:rsid w:val="00621608"/>
    <w:rsid w:val="0062293E"/>
    <w:rsid w:val="0062419F"/>
    <w:rsid w:val="006241FD"/>
    <w:rsid w:val="00630CE1"/>
    <w:rsid w:val="00632833"/>
    <w:rsid w:val="00636203"/>
    <w:rsid w:val="0063746A"/>
    <w:rsid w:val="00637EFF"/>
    <w:rsid w:val="00642C75"/>
    <w:rsid w:val="006468AB"/>
    <w:rsid w:val="006477BB"/>
    <w:rsid w:val="006509DA"/>
    <w:rsid w:val="00651C88"/>
    <w:rsid w:val="0065687A"/>
    <w:rsid w:val="00657454"/>
    <w:rsid w:val="00657B75"/>
    <w:rsid w:val="00657F5F"/>
    <w:rsid w:val="0066038D"/>
    <w:rsid w:val="0066162F"/>
    <w:rsid w:val="00661FFD"/>
    <w:rsid w:val="00662F43"/>
    <w:rsid w:val="0066532A"/>
    <w:rsid w:val="006654A8"/>
    <w:rsid w:val="0066668B"/>
    <w:rsid w:val="00666981"/>
    <w:rsid w:val="006674C6"/>
    <w:rsid w:val="00667A32"/>
    <w:rsid w:val="00674797"/>
    <w:rsid w:val="0067532C"/>
    <w:rsid w:val="00676452"/>
    <w:rsid w:val="00677F3D"/>
    <w:rsid w:val="00680628"/>
    <w:rsid w:val="00680687"/>
    <w:rsid w:val="006865F6"/>
    <w:rsid w:val="00687B09"/>
    <w:rsid w:val="00690DFD"/>
    <w:rsid w:val="00694CD5"/>
    <w:rsid w:val="0069754D"/>
    <w:rsid w:val="006A1806"/>
    <w:rsid w:val="006A26D9"/>
    <w:rsid w:val="006A3172"/>
    <w:rsid w:val="006A3B41"/>
    <w:rsid w:val="006A3F6D"/>
    <w:rsid w:val="006A4243"/>
    <w:rsid w:val="006A5681"/>
    <w:rsid w:val="006A6511"/>
    <w:rsid w:val="006A71C8"/>
    <w:rsid w:val="006B0C73"/>
    <w:rsid w:val="006B35EF"/>
    <w:rsid w:val="006B5E71"/>
    <w:rsid w:val="006C00C9"/>
    <w:rsid w:val="006C2A54"/>
    <w:rsid w:val="006C4DC3"/>
    <w:rsid w:val="006C6E84"/>
    <w:rsid w:val="006C78F7"/>
    <w:rsid w:val="006C7E5E"/>
    <w:rsid w:val="006D25A6"/>
    <w:rsid w:val="006D2D9F"/>
    <w:rsid w:val="006E071A"/>
    <w:rsid w:val="006E138E"/>
    <w:rsid w:val="006E14B0"/>
    <w:rsid w:val="006E2130"/>
    <w:rsid w:val="006E2208"/>
    <w:rsid w:val="006E2EF5"/>
    <w:rsid w:val="006E3217"/>
    <w:rsid w:val="006E4A25"/>
    <w:rsid w:val="006E547A"/>
    <w:rsid w:val="006E6033"/>
    <w:rsid w:val="006E7A5A"/>
    <w:rsid w:val="006F00BF"/>
    <w:rsid w:val="006F4862"/>
    <w:rsid w:val="006F48A2"/>
    <w:rsid w:val="006F5251"/>
    <w:rsid w:val="006F5FDC"/>
    <w:rsid w:val="00700195"/>
    <w:rsid w:val="00701BFF"/>
    <w:rsid w:val="00702746"/>
    <w:rsid w:val="00702D01"/>
    <w:rsid w:val="00703257"/>
    <w:rsid w:val="00703784"/>
    <w:rsid w:val="00703AA3"/>
    <w:rsid w:val="0070575E"/>
    <w:rsid w:val="007101B7"/>
    <w:rsid w:val="00710657"/>
    <w:rsid w:val="007111AF"/>
    <w:rsid w:val="007119AD"/>
    <w:rsid w:val="00711AB6"/>
    <w:rsid w:val="00711C5F"/>
    <w:rsid w:val="00713A58"/>
    <w:rsid w:val="00714EB6"/>
    <w:rsid w:val="00716F03"/>
    <w:rsid w:val="00717A3E"/>
    <w:rsid w:val="0072070D"/>
    <w:rsid w:val="00720CC7"/>
    <w:rsid w:val="00722075"/>
    <w:rsid w:val="00722A64"/>
    <w:rsid w:val="007230D1"/>
    <w:rsid w:val="00723669"/>
    <w:rsid w:val="00724394"/>
    <w:rsid w:val="00724E62"/>
    <w:rsid w:val="007259D1"/>
    <w:rsid w:val="00727128"/>
    <w:rsid w:val="007327A3"/>
    <w:rsid w:val="00733CAA"/>
    <w:rsid w:val="00733DA2"/>
    <w:rsid w:val="0073408D"/>
    <w:rsid w:val="007343CA"/>
    <w:rsid w:val="007373F7"/>
    <w:rsid w:val="007376B9"/>
    <w:rsid w:val="00740114"/>
    <w:rsid w:val="007420E3"/>
    <w:rsid w:val="00744C21"/>
    <w:rsid w:val="00746EAA"/>
    <w:rsid w:val="007475F2"/>
    <w:rsid w:val="007518B2"/>
    <w:rsid w:val="0075270C"/>
    <w:rsid w:val="00754E26"/>
    <w:rsid w:val="00760309"/>
    <w:rsid w:val="00762981"/>
    <w:rsid w:val="00762B7A"/>
    <w:rsid w:val="00765BB6"/>
    <w:rsid w:val="00765D40"/>
    <w:rsid w:val="00767242"/>
    <w:rsid w:val="007708B1"/>
    <w:rsid w:val="00770F4C"/>
    <w:rsid w:val="007815DF"/>
    <w:rsid w:val="007835CB"/>
    <w:rsid w:val="0078399A"/>
    <w:rsid w:val="00783BE3"/>
    <w:rsid w:val="00786EE9"/>
    <w:rsid w:val="00787817"/>
    <w:rsid w:val="00787CC4"/>
    <w:rsid w:val="00792FD4"/>
    <w:rsid w:val="007936CE"/>
    <w:rsid w:val="00793A1D"/>
    <w:rsid w:val="007960FD"/>
    <w:rsid w:val="00796BD8"/>
    <w:rsid w:val="007979FF"/>
    <w:rsid w:val="007A00F6"/>
    <w:rsid w:val="007A1FBF"/>
    <w:rsid w:val="007A2C34"/>
    <w:rsid w:val="007A33C5"/>
    <w:rsid w:val="007A50CB"/>
    <w:rsid w:val="007A6B14"/>
    <w:rsid w:val="007A7CB4"/>
    <w:rsid w:val="007B03AD"/>
    <w:rsid w:val="007B1B30"/>
    <w:rsid w:val="007B241E"/>
    <w:rsid w:val="007B4336"/>
    <w:rsid w:val="007B434F"/>
    <w:rsid w:val="007B7187"/>
    <w:rsid w:val="007C1693"/>
    <w:rsid w:val="007C1714"/>
    <w:rsid w:val="007C6ED7"/>
    <w:rsid w:val="007D033C"/>
    <w:rsid w:val="007D1CF6"/>
    <w:rsid w:val="007D2A4A"/>
    <w:rsid w:val="007D67EB"/>
    <w:rsid w:val="007E372C"/>
    <w:rsid w:val="007E38CE"/>
    <w:rsid w:val="007E6206"/>
    <w:rsid w:val="007E62D1"/>
    <w:rsid w:val="007E7234"/>
    <w:rsid w:val="007E7DF5"/>
    <w:rsid w:val="007F0A68"/>
    <w:rsid w:val="007F1A2D"/>
    <w:rsid w:val="007F2532"/>
    <w:rsid w:val="007F2C37"/>
    <w:rsid w:val="007F2C86"/>
    <w:rsid w:val="007F4E75"/>
    <w:rsid w:val="007F6601"/>
    <w:rsid w:val="007F76AE"/>
    <w:rsid w:val="00800C7A"/>
    <w:rsid w:val="00800EA7"/>
    <w:rsid w:val="00802A8F"/>
    <w:rsid w:val="008030A7"/>
    <w:rsid w:val="008053A9"/>
    <w:rsid w:val="00805EF0"/>
    <w:rsid w:val="008067C1"/>
    <w:rsid w:val="008076FE"/>
    <w:rsid w:val="008150D4"/>
    <w:rsid w:val="00815EE4"/>
    <w:rsid w:val="008161B8"/>
    <w:rsid w:val="008202C1"/>
    <w:rsid w:val="00821CF8"/>
    <w:rsid w:val="00823085"/>
    <w:rsid w:val="008244C2"/>
    <w:rsid w:val="00824B00"/>
    <w:rsid w:val="0083255B"/>
    <w:rsid w:val="00832EAB"/>
    <w:rsid w:val="00833DB4"/>
    <w:rsid w:val="00834587"/>
    <w:rsid w:val="00835C50"/>
    <w:rsid w:val="0083716C"/>
    <w:rsid w:val="008415C8"/>
    <w:rsid w:val="00841B7A"/>
    <w:rsid w:val="00842C6D"/>
    <w:rsid w:val="00845079"/>
    <w:rsid w:val="00845590"/>
    <w:rsid w:val="00847D61"/>
    <w:rsid w:val="00850E43"/>
    <w:rsid w:val="008520C7"/>
    <w:rsid w:val="00852BBC"/>
    <w:rsid w:val="008566AC"/>
    <w:rsid w:val="00856A5D"/>
    <w:rsid w:val="00856E98"/>
    <w:rsid w:val="00856F77"/>
    <w:rsid w:val="00857545"/>
    <w:rsid w:val="00857A6A"/>
    <w:rsid w:val="00860D11"/>
    <w:rsid w:val="00861720"/>
    <w:rsid w:val="00861991"/>
    <w:rsid w:val="00861CD0"/>
    <w:rsid w:val="00862E1F"/>
    <w:rsid w:val="00864585"/>
    <w:rsid w:val="00866E14"/>
    <w:rsid w:val="0086732A"/>
    <w:rsid w:val="0087131D"/>
    <w:rsid w:val="0087255A"/>
    <w:rsid w:val="008725E4"/>
    <w:rsid w:val="00873DDA"/>
    <w:rsid w:val="00877A8C"/>
    <w:rsid w:val="00877EA5"/>
    <w:rsid w:val="00880C8F"/>
    <w:rsid w:val="00881024"/>
    <w:rsid w:val="008823F1"/>
    <w:rsid w:val="00882944"/>
    <w:rsid w:val="00882E14"/>
    <w:rsid w:val="00885F49"/>
    <w:rsid w:val="0088692A"/>
    <w:rsid w:val="0088705E"/>
    <w:rsid w:val="00890717"/>
    <w:rsid w:val="00890BB8"/>
    <w:rsid w:val="00890E41"/>
    <w:rsid w:val="008931FB"/>
    <w:rsid w:val="00893FAF"/>
    <w:rsid w:val="00896558"/>
    <w:rsid w:val="00896971"/>
    <w:rsid w:val="008974A3"/>
    <w:rsid w:val="00897E30"/>
    <w:rsid w:val="00897F99"/>
    <w:rsid w:val="008A09D1"/>
    <w:rsid w:val="008A1274"/>
    <w:rsid w:val="008A1676"/>
    <w:rsid w:val="008A45C7"/>
    <w:rsid w:val="008A49C5"/>
    <w:rsid w:val="008A5009"/>
    <w:rsid w:val="008B0994"/>
    <w:rsid w:val="008B0C2A"/>
    <w:rsid w:val="008B1190"/>
    <w:rsid w:val="008B2BB4"/>
    <w:rsid w:val="008B439A"/>
    <w:rsid w:val="008B52D8"/>
    <w:rsid w:val="008B5571"/>
    <w:rsid w:val="008B5DEC"/>
    <w:rsid w:val="008B6393"/>
    <w:rsid w:val="008B6A6F"/>
    <w:rsid w:val="008C0BA4"/>
    <w:rsid w:val="008C2FA7"/>
    <w:rsid w:val="008C35D5"/>
    <w:rsid w:val="008C3854"/>
    <w:rsid w:val="008C4C4A"/>
    <w:rsid w:val="008C648F"/>
    <w:rsid w:val="008C681F"/>
    <w:rsid w:val="008D01F6"/>
    <w:rsid w:val="008D09AD"/>
    <w:rsid w:val="008D1315"/>
    <w:rsid w:val="008D1C41"/>
    <w:rsid w:val="008D205C"/>
    <w:rsid w:val="008D3633"/>
    <w:rsid w:val="008D43AA"/>
    <w:rsid w:val="008D4A0E"/>
    <w:rsid w:val="008D4FF0"/>
    <w:rsid w:val="008D56AF"/>
    <w:rsid w:val="008D64DC"/>
    <w:rsid w:val="008D740B"/>
    <w:rsid w:val="008E26F4"/>
    <w:rsid w:val="008E2BA3"/>
    <w:rsid w:val="008E3861"/>
    <w:rsid w:val="008E435B"/>
    <w:rsid w:val="008E4679"/>
    <w:rsid w:val="008E5887"/>
    <w:rsid w:val="008E754F"/>
    <w:rsid w:val="008F2282"/>
    <w:rsid w:val="008F54E4"/>
    <w:rsid w:val="008F5558"/>
    <w:rsid w:val="008F6E7E"/>
    <w:rsid w:val="008F7519"/>
    <w:rsid w:val="008F7F26"/>
    <w:rsid w:val="009005CB"/>
    <w:rsid w:val="00901900"/>
    <w:rsid w:val="00901B62"/>
    <w:rsid w:val="00901CFB"/>
    <w:rsid w:val="00902AB2"/>
    <w:rsid w:val="00902F92"/>
    <w:rsid w:val="009035E2"/>
    <w:rsid w:val="00907B95"/>
    <w:rsid w:val="0091013E"/>
    <w:rsid w:val="0091299E"/>
    <w:rsid w:val="009157AC"/>
    <w:rsid w:val="00915E0E"/>
    <w:rsid w:val="00917EE3"/>
    <w:rsid w:val="00920C1B"/>
    <w:rsid w:val="0092102B"/>
    <w:rsid w:val="0092112C"/>
    <w:rsid w:val="00922502"/>
    <w:rsid w:val="009232A4"/>
    <w:rsid w:val="00923655"/>
    <w:rsid w:val="00924CB0"/>
    <w:rsid w:val="0093117B"/>
    <w:rsid w:val="009319F1"/>
    <w:rsid w:val="009321B3"/>
    <w:rsid w:val="0093251E"/>
    <w:rsid w:val="0093264D"/>
    <w:rsid w:val="009326DB"/>
    <w:rsid w:val="009342CB"/>
    <w:rsid w:val="00934750"/>
    <w:rsid w:val="00934F4B"/>
    <w:rsid w:val="009351FC"/>
    <w:rsid w:val="00935DA4"/>
    <w:rsid w:val="0094088E"/>
    <w:rsid w:val="009417BC"/>
    <w:rsid w:val="00944F1A"/>
    <w:rsid w:val="00946F13"/>
    <w:rsid w:val="00952267"/>
    <w:rsid w:val="0095254F"/>
    <w:rsid w:val="00952F12"/>
    <w:rsid w:val="00954105"/>
    <w:rsid w:val="00954209"/>
    <w:rsid w:val="009549DA"/>
    <w:rsid w:val="00955C81"/>
    <w:rsid w:val="009570CD"/>
    <w:rsid w:val="00957F61"/>
    <w:rsid w:val="00960A2C"/>
    <w:rsid w:val="00960AFF"/>
    <w:rsid w:val="00963972"/>
    <w:rsid w:val="00964CA4"/>
    <w:rsid w:val="0096610F"/>
    <w:rsid w:val="0097301C"/>
    <w:rsid w:val="009735A2"/>
    <w:rsid w:val="0097402D"/>
    <w:rsid w:val="00975F50"/>
    <w:rsid w:val="00975FD0"/>
    <w:rsid w:val="00977DBE"/>
    <w:rsid w:val="009802F4"/>
    <w:rsid w:val="0098071B"/>
    <w:rsid w:val="00983D4C"/>
    <w:rsid w:val="009847FF"/>
    <w:rsid w:val="00984C2A"/>
    <w:rsid w:val="009901C9"/>
    <w:rsid w:val="009939BB"/>
    <w:rsid w:val="00993C94"/>
    <w:rsid w:val="00995A3F"/>
    <w:rsid w:val="00995FA7"/>
    <w:rsid w:val="009A145F"/>
    <w:rsid w:val="009A1DCE"/>
    <w:rsid w:val="009A377F"/>
    <w:rsid w:val="009A572D"/>
    <w:rsid w:val="009A5D90"/>
    <w:rsid w:val="009B0124"/>
    <w:rsid w:val="009B15A3"/>
    <w:rsid w:val="009B3984"/>
    <w:rsid w:val="009B648A"/>
    <w:rsid w:val="009C01D3"/>
    <w:rsid w:val="009C0BF1"/>
    <w:rsid w:val="009C2BA3"/>
    <w:rsid w:val="009C77FE"/>
    <w:rsid w:val="009D03DD"/>
    <w:rsid w:val="009D25DC"/>
    <w:rsid w:val="009D59EA"/>
    <w:rsid w:val="009D74AA"/>
    <w:rsid w:val="009D74CD"/>
    <w:rsid w:val="009D758C"/>
    <w:rsid w:val="009E1F72"/>
    <w:rsid w:val="009E7A7C"/>
    <w:rsid w:val="009E7B64"/>
    <w:rsid w:val="009F136C"/>
    <w:rsid w:val="009F2128"/>
    <w:rsid w:val="009F2CDD"/>
    <w:rsid w:val="009F411F"/>
    <w:rsid w:val="009F5850"/>
    <w:rsid w:val="009F6406"/>
    <w:rsid w:val="009F67F2"/>
    <w:rsid w:val="00A01B86"/>
    <w:rsid w:val="00A061E7"/>
    <w:rsid w:val="00A102D8"/>
    <w:rsid w:val="00A114B5"/>
    <w:rsid w:val="00A15C66"/>
    <w:rsid w:val="00A16D44"/>
    <w:rsid w:val="00A17546"/>
    <w:rsid w:val="00A201E0"/>
    <w:rsid w:val="00A20BDA"/>
    <w:rsid w:val="00A21650"/>
    <w:rsid w:val="00A2337E"/>
    <w:rsid w:val="00A24828"/>
    <w:rsid w:val="00A274C5"/>
    <w:rsid w:val="00A314D4"/>
    <w:rsid w:val="00A31674"/>
    <w:rsid w:val="00A33C3A"/>
    <w:rsid w:val="00A340CC"/>
    <w:rsid w:val="00A36DD9"/>
    <w:rsid w:val="00A4204E"/>
    <w:rsid w:val="00A45DD0"/>
    <w:rsid w:val="00A51ED1"/>
    <w:rsid w:val="00A53C4B"/>
    <w:rsid w:val="00A54A9E"/>
    <w:rsid w:val="00A56088"/>
    <w:rsid w:val="00A56A99"/>
    <w:rsid w:val="00A601CF"/>
    <w:rsid w:val="00A608FB"/>
    <w:rsid w:val="00A62F6C"/>
    <w:rsid w:val="00A630DF"/>
    <w:rsid w:val="00A671C4"/>
    <w:rsid w:val="00A67A1C"/>
    <w:rsid w:val="00A72BEA"/>
    <w:rsid w:val="00A74863"/>
    <w:rsid w:val="00A77260"/>
    <w:rsid w:val="00A83696"/>
    <w:rsid w:val="00A847D6"/>
    <w:rsid w:val="00A85E56"/>
    <w:rsid w:val="00A86DFA"/>
    <w:rsid w:val="00A9231A"/>
    <w:rsid w:val="00A94DFC"/>
    <w:rsid w:val="00A96CED"/>
    <w:rsid w:val="00A97575"/>
    <w:rsid w:val="00AA0963"/>
    <w:rsid w:val="00AA149F"/>
    <w:rsid w:val="00AA43C5"/>
    <w:rsid w:val="00AA487C"/>
    <w:rsid w:val="00AA537C"/>
    <w:rsid w:val="00AA6173"/>
    <w:rsid w:val="00AA701F"/>
    <w:rsid w:val="00AA70AC"/>
    <w:rsid w:val="00AA711F"/>
    <w:rsid w:val="00AA7DBF"/>
    <w:rsid w:val="00AB0D5C"/>
    <w:rsid w:val="00AB11C6"/>
    <w:rsid w:val="00AB1A2D"/>
    <w:rsid w:val="00AB3979"/>
    <w:rsid w:val="00AB7B5E"/>
    <w:rsid w:val="00AC01CC"/>
    <w:rsid w:val="00AC2DF5"/>
    <w:rsid w:val="00AC3AE7"/>
    <w:rsid w:val="00AC3BE2"/>
    <w:rsid w:val="00AC71E2"/>
    <w:rsid w:val="00AD0456"/>
    <w:rsid w:val="00AD393B"/>
    <w:rsid w:val="00AD5E0F"/>
    <w:rsid w:val="00AD6169"/>
    <w:rsid w:val="00AD648A"/>
    <w:rsid w:val="00AE0234"/>
    <w:rsid w:val="00AE2ABF"/>
    <w:rsid w:val="00AE3F8C"/>
    <w:rsid w:val="00AE6221"/>
    <w:rsid w:val="00AF0A5E"/>
    <w:rsid w:val="00AF0F2D"/>
    <w:rsid w:val="00AF57E8"/>
    <w:rsid w:val="00AF65F5"/>
    <w:rsid w:val="00AF7512"/>
    <w:rsid w:val="00AF76BE"/>
    <w:rsid w:val="00B01AA4"/>
    <w:rsid w:val="00B03DD7"/>
    <w:rsid w:val="00B03EDE"/>
    <w:rsid w:val="00B04360"/>
    <w:rsid w:val="00B045CA"/>
    <w:rsid w:val="00B0697F"/>
    <w:rsid w:val="00B13586"/>
    <w:rsid w:val="00B14E24"/>
    <w:rsid w:val="00B15A9D"/>
    <w:rsid w:val="00B16DAF"/>
    <w:rsid w:val="00B20D63"/>
    <w:rsid w:val="00B21515"/>
    <w:rsid w:val="00B21FCE"/>
    <w:rsid w:val="00B229F5"/>
    <w:rsid w:val="00B2574A"/>
    <w:rsid w:val="00B315A2"/>
    <w:rsid w:val="00B339C4"/>
    <w:rsid w:val="00B35C36"/>
    <w:rsid w:val="00B36489"/>
    <w:rsid w:val="00B36892"/>
    <w:rsid w:val="00B41A18"/>
    <w:rsid w:val="00B43FAD"/>
    <w:rsid w:val="00B4655B"/>
    <w:rsid w:val="00B46EDD"/>
    <w:rsid w:val="00B52D8F"/>
    <w:rsid w:val="00B542AC"/>
    <w:rsid w:val="00B549F4"/>
    <w:rsid w:val="00B5514D"/>
    <w:rsid w:val="00B5534E"/>
    <w:rsid w:val="00B55494"/>
    <w:rsid w:val="00B55872"/>
    <w:rsid w:val="00B55DA7"/>
    <w:rsid w:val="00B560BE"/>
    <w:rsid w:val="00B5668A"/>
    <w:rsid w:val="00B56E98"/>
    <w:rsid w:val="00B57895"/>
    <w:rsid w:val="00B61C70"/>
    <w:rsid w:val="00B642AC"/>
    <w:rsid w:val="00B65118"/>
    <w:rsid w:val="00B66FA1"/>
    <w:rsid w:val="00B70D19"/>
    <w:rsid w:val="00B7242E"/>
    <w:rsid w:val="00B75111"/>
    <w:rsid w:val="00B75746"/>
    <w:rsid w:val="00B76CE7"/>
    <w:rsid w:val="00B82075"/>
    <w:rsid w:val="00B8306A"/>
    <w:rsid w:val="00B84B12"/>
    <w:rsid w:val="00B85ECC"/>
    <w:rsid w:val="00B8756C"/>
    <w:rsid w:val="00B90668"/>
    <w:rsid w:val="00B93E71"/>
    <w:rsid w:val="00B96C08"/>
    <w:rsid w:val="00BA2090"/>
    <w:rsid w:val="00BA233C"/>
    <w:rsid w:val="00BA2DCE"/>
    <w:rsid w:val="00BA3C7D"/>
    <w:rsid w:val="00BA4C12"/>
    <w:rsid w:val="00BA6E72"/>
    <w:rsid w:val="00BA7585"/>
    <w:rsid w:val="00BB171F"/>
    <w:rsid w:val="00BC496B"/>
    <w:rsid w:val="00BC715D"/>
    <w:rsid w:val="00BC7A59"/>
    <w:rsid w:val="00BD1AC5"/>
    <w:rsid w:val="00BD1D0F"/>
    <w:rsid w:val="00BD2C6E"/>
    <w:rsid w:val="00BD2C70"/>
    <w:rsid w:val="00BD3155"/>
    <w:rsid w:val="00BD40F0"/>
    <w:rsid w:val="00BD40FF"/>
    <w:rsid w:val="00BD4D25"/>
    <w:rsid w:val="00BD5BE0"/>
    <w:rsid w:val="00BD7032"/>
    <w:rsid w:val="00BD72E3"/>
    <w:rsid w:val="00BE05A4"/>
    <w:rsid w:val="00BE0860"/>
    <w:rsid w:val="00BE4D2B"/>
    <w:rsid w:val="00BE63C7"/>
    <w:rsid w:val="00BF402D"/>
    <w:rsid w:val="00C005B6"/>
    <w:rsid w:val="00C0075C"/>
    <w:rsid w:val="00C00B31"/>
    <w:rsid w:val="00C02598"/>
    <w:rsid w:val="00C05DD6"/>
    <w:rsid w:val="00C10550"/>
    <w:rsid w:val="00C13311"/>
    <w:rsid w:val="00C1501B"/>
    <w:rsid w:val="00C15530"/>
    <w:rsid w:val="00C15A77"/>
    <w:rsid w:val="00C16C7E"/>
    <w:rsid w:val="00C1755D"/>
    <w:rsid w:val="00C20652"/>
    <w:rsid w:val="00C2298C"/>
    <w:rsid w:val="00C25E58"/>
    <w:rsid w:val="00C268D6"/>
    <w:rsid w:val="00C26D14"/>
    <w:rsid w:val="00C31B14"/>
    <w:rsid w:val="00C325FF"/>
    <w:rsid w:val="00C36366"/>
    <w:rsid w:val="00C42ACA"/>
    <w:rsid w:val="00C4374A"/>
    <w:rsid w:val="00C43C44"/>
    <w:rsid w:val="00C453BF"/>
    <w:rsid w:val="00C466FA"/>
    <w:rsid w:val="00C46A1C"/>
    <w:rsid w:val="00C53184"/>
    <w:rsid w:val="00C5416E"/>
    <w:rsid w:val="00C60EF7"/>
    <w:rsid w:val="00C626AD"/>
    <w:rsid w:val="00C6417F"/>
    <w:rsid w:val="00C65123"/>
    <w:rsid w:val="00C66900"/>
    <w:rsid w:val="00C675D9"/>
    <w:rsid w:val="00C73BB5"/>
    <w:rsid w:val="00C74FD7"/>
    <w:rsid w:val="00C75FDF"/>
    <w:rsid w:val="00C80A8A"/>
    <w:rsid w:val="00C80D51"/>
    <w:rsid w:val="00C820BF"/>
    <w:rsid w:val="00C84EC2"/>
    <w:rsid w:val="00C852EF"/>
    <w:rsid w:val="00C8736C"/>
    <w:rsid w:val="00C90870"/>
    <w:rsid w:val="00C90A45"/>
    <w:rsid w:val="00C90BAB"/>
    <w:rsid w:val="00C910FF"/>
    <w:rsid w:val="00C91985"/>
    <w:rsid w:val="00C922FA"/>
    <w:rsid w:val="00C92863"/>
    <w:rsid w:val="00C938CC"/>
    <w:rsid w:val="00C95C41"/>
    <w:rsid w:val="00C97132"/>
    <w:rsid w:val="00CA0698"/>
    <w:rsid w:val="00CA0EBA"/>
    <w:rsid w:val="00CA0F80"/>
    <w:rsid w:val="00CA61B9"/>
    <w:rsid w:val="00CA7D11"/>
    <w:rsid w:val="00CB0433"/>
    <w:rsid w:val="00CB11D0"/>
    <w:rsid w:val="00CB2F64"/>
    <w:rsid w:val="00CB40A8"/>
    <w:rsid w:val="00CB457C"/>
    <w:rsid w:val="00CB5484"/>
    <w:rsid w:val="00CC0D58"/>
    <w:rsid w:val="00CC19BF"/>
    <w:rsid w:val="00CC76E1"/>
    <w:rsid w:val="00CC7F2D"/>
    <w:rsid w:val="00CD3119"/>
    <w:rsid w:val="00CD39AA"/>
    <w:rsid w:val="00CD4F94"/>
    <w:rsid w:val="00CD58CA"/>
    <w:rsid w:val="00CE1052"/>
    <w:rsid w:val="00CE169D"/>
    <w:rsid w:val="00CE3E54"/>
    <w:rsid w:val="00CE4C3B"/>
    <w:rsid w:val="00CE4ECA"/>
    <w:rsid w:val="00CE4EFE"/>
    <w:rsid w:val="00CE54A9"/>
    <w:rsid w:val="00CE6708"/>
    <w:rsid w:val="00CE7331"/>
    <w:rsid w:val="00CE7593"/>
    <w:rsid w:val="00CF1D4D"/>
    <w:rsid w:val="00CF2357"/>
    <w:rsid w:val="00CF33B8"/>
    <w:rsid w:val="00CF36DE"/>
    <w:rsid w:val="00CF3959"/>
    <w:rsid w:val="00CF5EF6"/>
    <w:rsid w:val="00CF6329"/>
    <w:rsid w:val="00CF7476"/>
    <w:rsid w:val="00D0098F"/>
    <w:rsid w:val="00D0147B"/>
    <w:rsid w:val="00D02FAE"/>
    <w:rsid w:val="00D037A6"/>
    <w:rsid w:val="00D048E7"/>
    <w:rsid w:val="00D10C41"/>
    <w:rsid w:val="00D1150F"/>
    <w:rsid w:val="00D115ED"/>
    <w:rsid w:val="00D11978"/>
    <w:rsid w:val="00D1448F"/>
    <w:rsid w:val="00D163B5"/>
    <w:rsid w:val="00D16D5E"/>
    <w:rsid w:val="00D20094"/>
    <w:rsid w:val="00D22273"/>
    <w:rsid w:val="00D224D6"/>
    <w:rsid w:val="00D24580"/>
    <w:rsid w:val="00D25840"/>
    <w:rsid w:val="00D2707F"/>
    <w:rsid w:val="00D3079E"/>
    <w:rsid w:val="00D30C6C"/>
    <w:rsid w:val="00D311D9"/>
    <w:rsid w:val="00D32284"/>
    <w:rsid w:val="00D3357E"/>
    <w:rsid w:val="00D36BB4"/>
    <w:rsid w:val="00D375CF"/>
    <w:rsid w:val="00D40003"/>
    <w:rsid w:val="00D410D2"/>
    <w:rsid w:val="00D41D8C"/>
    <w:rsid w:val="00D429D4"/>
    <w:rsid w:val="00D45DA7"/>
    <w:rsid w:val="00D51F13"/>
    <w:rsid w:val="00D52356"/>
    <w:rsid w:val="00D52EC3"/>
    <w:rsid w:val="00D54CA1"/>
    <w:rsid w:val="00D553F9"/>
    <w:rsid w:val="00D56ADC"/>
    <w:rsid w:val="00D56FB5"/>
    <w:rsid w:val="00D605A6"/>
    <w:rsid w:val="00D6069D"/>
    <w:rsid w:val="00D60963"/>
    <w:rsid w:val="00D60E07"/>
    <w:rsid w:val="00D61099"/>
    <w:rsid w:val="00D6397C"/>
    <w:rsid w:val="00D6473B"/>
    <w:rsid w:val="00D64C9A"/>
    <w:rsid w:val="00D6790E"/>
    <w:rsid w:val="00D67910"/>
    <w:rsid w:val="00D72524"/>
    <w:rsid w:val="00D762B8"/>
    <w:rsid w:val="00D76C88"/>
    <w:rsid w:val="00D80604"/>
    <w:rsid w:val="00D8179E"/>
    <w:rsid w:val="00D82BE8"/>
    <w:rsid w:val="00D8375D"/>
    <w:rsid w:val="00D84742"/>
    <w:rsid w:val="00D8500B"/>
    <w:rsid w:val="00D85CB8"/>
    <w:rsid w:val="00D904C2"/>
    <w:rsid w:val="00D90992"/>
    <w:rsid w:val="00D9130F"/>
    <w:rsid w:val="00D91EFB"/>
    <w:rsid w:val="00D9491B"/>
    <w:rsid w:val="00D94C18"/>
    <w:rsid w:val="00D94D21"/>
    <w:rsid w:val="00D967C4"/>
    <w:rsid w:val="00DA159B"/>
    <w:rsid w:val="00DA24CF"/>
    <w:rsid w:val="00DA254F"/>
    <w:rsid w:val="00DA28A2"/>
    <w:rsid w:val="00DA2D3A"/>
    <w:rsid w:val="00DA3E29"/>
    <w:rsid w:val="00DA3E2C"/>
    <w:rsid w:val="00DA57E5"/>
    <w:rsid w:val="00DA6E6F"/>
    <w:rsid w:val="00DB0119"/>
    <w:rsid w:val="00DB118B"/>
    <w:rsid w:val="00DB4089"/>
    <w:rsid w:val="00DB50D0"/>
    <w:rsid w:val="00DB5407"/>
    <w:rsid w:val="00DB566D"/>
    <w:rsid w:val="00DB59F6"/>
    <w:rsid w:val="00DB7498"/>
    <w:rsid w:val="00DB7AD3"/>
    <w:rsid w:val="00DC2772"/>
    <w:rsid w:val="00DC2FF0"/>
    <w:rsid w:val="00DC3517"/>
    <w:rsid w:val="00DC3D97"/>
    <w:rsid w:val="00DC4C04"/>
    <w:rsid w:val="00DC53DB"/>
    <w:rsid w:val="00DC5C14"/>
    <w:rsid w:val="00DC67CA"/>
    <w:rsid w:val="00DD3A4D"/>
    <w:rsid w:val="00DD4D3B"/>
    <w:rsid w:val="00DD541A"/>
    <w:rsid w:val="00DE27BC"/>
    <w:rsid w:val="00DE3B9F"/>
    <w:rsid w:val="00DE436B"/>
    <w:rsid w:val="00DE456F"/>
    <w:rsid w:val="00DE4A7B"/>
    <w:rsid w:val="00DF00A2"/>
    <w:rsid w:val="00DF05C0"/>
    <w:rsid w:val="00DF18AB"/>
    <w:rsid w:val="00DF29F8"/>
    <w:rsid w:val="00DF2B48"/>
    <w:rsid w:val="00DF2E98"/>
    <w:rsid w:val="00DF51F0"/>
    <w:rsid w:val="00DF5ED2"/>
    <w:rsid w:val="00DF66C6"/>
    <w:rsid w:val="00E005BA"/>
    <w:rsid w:val="00E00BC4"/>
    <w:rsid w:val="00E01213"/>
    <w:rsid w:val="00E050D9"/>
    <w:rsid w:val="00E05518"/>
    <w:rsid w:val="00E05537"/>
    <w:rsid w:val="00E06AD9"/>
    <w:rsid w:val="00E07E5F"/>
    <w:rsid w:val="00E11CE3"/>
    <w:rsid w:val="00E13BC4"/>
    <w:rsid w:val="00E141C2"/>
    <w:rsid w:val="00E15A57"/>
    <w:rsid w:val="00E15BFC"/>
    <w:rsid w:val="00E160B6"/>
    <w:rsid w:val="00E20AFF"/>
    <w:rsid w:val="00E24076"/>
    <w:rsid w:val="00E24098"/>
    <w:rsid w:val="00E25C86"/>
    <w:rsid w:val="00E26254"/>
    <w:rsid w:val="00E276FB"/>
    <w:rsid w:val="00E301C2"/>
    <w:rsid w:val="00E30B50"/>
    <w:rsid w:val="00E32347"/>
    <w:rsid w:val="00E36456"/>
    <w:rsid w:val="00E3737B"/>
    <w:rsid w:val="00E401A1"/>
    <w:rsid w:val="00E40539"/>
    <w:rsid w:val="00E41693"/>
    <w:rsid w:val="00E41A2B"/>
    <w:rsid w:val="00E41A97"/>
    <w:rsid w:val="00E44B54"/>
    <w:rsid w:val="00E47831"/>
    <w:rsid w:val="00E47F0B"/>
    <w:rsid w:val="00E5083D"/>
    <w:rsid w:val="00E53083"/>
    <w:rsid w:val="00E53554"/>
    <w:rsid w:val="00E5373B"/>
    <w:rsid w:val="00E53A14"/>
    <w:rsid w:val="00E54B4B"/>
    <w:rsid w:val="00E54BA6"/>
    <w:rsid w:val="00E56508"/>
    <w:rsid w:val="00E576AF"/>
    <w:rsid w:val="00E6242F"/>
    <w:rsid w:val="00E634E7"/>
    <w:rsid w:val="00E644CA"/>
    <w:rsid w:val="00E677F1"/>
    <w:rsid w:val="00E7140C"/>
    <w:rsid w:val="00E77FD1"/>
    <w:rsid w:val="00E823A5"/>
    <w:rsid w:val="00E82BA6"/>
    <w:rsid w:val="00E84046"/>
    <w:rsid w:val="00E84B02"/>
    <w:rsid w:val="00E85126"/>
    <w:rsid w:val="00E85F84"/>
    <w:rsid w:val="00E90369"/>
    <w:rsid w:val="00E9249A"/>
    <w:rsid w:val="00E93A71"/>
    <w:rsid w:val="00E96A66"/>
    <w:rsid w:val="00E97DB8"/>
    <w:rsid w:val="00EA3846"/>
    <w:rsid w:val="00EB0B2D"/>
    <w:rsid w:val="00EB2687"/>
    <w:rsid w:val="00EB2F6F"/>
    <w:rsid w:val="00EB6E27"/>
    <w:rsid w:val="00EB77DD"/>
    <w:rsid w:val="00EB79F8"/>
    <w:rsid w:val="00EC1D6F"/>
    <w:rsid w:val="00EC7B90"/>
    <w:rsid w:val="00ED2D2F"/>
    <w:rsid w:val="00ED43AA"/>
    <w:rsid w:val="00ED5A78"/>
    <w:rsid w:val="00ED6B7E"/>
    <w:rsid w:val="00ED76AB"/>
    <w:rsid w:val="00ED7FA3"/>
    <w:rsid w:val="00EE3DFA"/>
    <w:rsid w:val="00EE40D8"/>
    <w:rsid w:val="00EE4339"/>
    <w:rsid w:val="00EE48E4"/>
    <w:rsid w:val="00EE5546"/>
    <w:rsid w:val="00EE7681"/>
    <w:rsid w:val="00EE79A6"/>
    <w:rsid w:val="00EF218F"/>
    <w:rsid w:val="00EF423F"/>
    <w:rsid w:val="00EF49FC"/>
    <w:rsid w:val="00EF4B4C"/>
    <w:rsid w:val="00EF6597"/>
    <w:rsid w:val="00EF6C53"/>
    <w:rsid w:val="00EF7296"/>
    <w:rsid w:val="00EF77E4"/>
    <w:rsid w:val="00F00AFB"/>
    <w:rsid w:val="00F00D1F"/>
    <w:rsid w:val="00F00D2D"/>
    <w:rsid w:val="00F0167E"/>
    <w:rsid w:val="00F02C98"/>
    <w:rsid w:val="00F03E0E"/>
    <w:rsid w:val="00F051D3"/>
    <w:rsid w:val="00F070D5"/>
    <w:rsid w:val="00F14B40"/>
    <w:rsid w:val="00F178A2"/>
    <w:rsid w:val="00F17AEA"/>
    <w:rsid w:val="00F26CA5"/>
    <w:rsid w:val="00F30F86"/>
    <w:rsid w:val="00F32C4E"/>
    <w:rsid w:val="00F32E51"/>
    <w:rsid w:val="00F32F3E"/>
    <w:rsid w:val="00F34C49"/>
    <w:rsid w:val="00F37643"/>
    <w:rsid w:val="00F4130F"/>
    <w:rsid w:val="00F41CDA"/>
    <w:rsid w:val="00F459AE"/>
    <w:rsid w:val="00F476F8"/>
    <w:rsid w:val="00F50A2C"/>
    <w:rsid w:val="00F516FD"/>
    <w:rsid w:val="00F518A8"/>
    <w:rsid w:val="00F54A7E"/>
    <w:rsid w:val="00F54D87"/>
    <w:rsid w:val="00F565F7"/>
    <w:rsid w:val="00F573F2"/>
    <w:rsid w:val="00F57CFC"/>
    <w:rsid w:val="00F62C37"/>
    <w:rsid w:val="00F64FA0"/>
    <w:rsid w:val="00F65540"/>
    <w:rsid w:val="00F65EC1"/>
    <w:rsid w:val="00F67946"/>
    <w:rsid w:val="00F71032"/>
    <w:rsid w:val="00F74B52"/>
    <w:rsid w:val="00F7715C"/>
    <w:rsid w:val="00F77746"/>
    <w:rsid w:val="00F80684"/>
    <w:rsid w:val="00F818B3"/>
    <w:rsid w:val="00F83E32"/>
    <w:rsid w:val="00F842E7"/>
    <w:rsid w:val="00F860F6"/>
    <w:rsid w:val="00F90632"/>
    <w:rsid w:val="00F90678"/>
    <w:rsid w:val="00F91EFE"/>
    <w:rsid w:val="00F92D9F"/>
    <w:rsid w:val="00F947D0"/>
    <w:rsid w:val="00FA1B76"/>
    <w:rsid w:val="00FA1E8D"/>
    <w:rsid w:val="00FA41C9"/>
    <w:rsid w:val="00FA5717"/>
    <w:rsid w:val="00FB13DC"/>
    <w:rsid w:val="00FB17FE"/>
    <w:rsid w:val="00FB39A7"/>
    <w:rsid w:val="00FB3C35"/>
    <w:rsid w:val="00FB3D3B"/>
    <w:rsid w:val="00FB445E"/>
    <w:rsid w:val="00FB44A5"/>
    <w:rsid w:val="00FB6085"/>
    <w:rsid w:val="00FB756E"/>
    <w:rsid w:val="00FB76B1"/>
    <w:rsid w:val="00FC31F0"/>
    <w:rsid w:val="00FC3864"/>
    <w:rsid w:val="00FC43D9"/>
    <w:rsid w:val="00FD0241"/>
    <w:rsid w:val="00FD0413"/>
    <w:rsid w:val="00FD4CA1"/>
    <w:rsid w:val="00FE0529"/>
    <w:rsid w:val="00FE095A"/>
    <w:rsid w:val="00FE3827"/>
    <w:rsid w:val="00FE5367"/>
    <w:rsid w:val="00FE5FFA"/>
    <w:rsid w:val="00FE6DAA"/>
    <w:rsid w:val="00FF0A33"/>
    <w:rsid w:val="00FF0AD5"/>
    <w:rsid w:val="00FF1960"/>
    <w:rsid w:val="00FF35B4"/>
    <w:rsid w:val="00FF3686"/>
    <w:rsid w:val="00FF4347"/>
    <w:rsid w:val="00FF59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0B04C"/>
  <w15:chartTrackingRefBased/>
  <w15:docId w15:val="{20F50416-4619-439B-8F90-C2F632A91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606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069D"/>
    <w:pPr>
      <w:ind w:left="720"/>
      <w:contextualSpacing/>
    </w:pPr>
  </w:style>
  <w:style w:type="character" w:styleId="Hyperlink">
    <w:name w:val="Hyperlink"/>
    <w:basedOn w:val="DefaultParagraphFont"/>
    <w:uiPriority w:val="99"/>
    <w:unhideWhenUsed/>
    <w:rsid w:val="00AC3BE2"/>
    <w:rPr>
      <w:color w:val="0563C1" w:themeColor="hyperlink"/>
      <w:u w:val="single"/>
    </w:rPr>
  </w:style>
  <w:style w:type="paragraph" w:styleId="Header">
    <w:name w:val="header"/>
    <w:basedOn w:val="Normal"/>
    <w:link w:val="HeaderChar"/>
    <w:uiPriority w:val="99"/>
    <w:unhideWhenUsed/>
    <w:rsid w:val="003538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38DA"/>
  </w:style>
  <w:style w:type="paragraph" w:styleId="Footer">
    <w:name w:val="footer"/>
    <w:basedOn w:val="Normal"/>
    <w:link w:val="FooterChar"/>
    <w:uiPriority w:val="99"/>
    <w:unhideWhenUsed/>
    <w:rsid w:val="003538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38DA"/>
  </w:style>
  <w:style w:type="paragraph" w:customStyle="1" w:styleId="Standard">
    <w:name w:val="Standard"/>
    <w:rsid w:val="008823F1"/>
    <w:pPr>
      <w:suppressAutoHyphens/>
      <w:autoSpaceDN w:val="0"/>
      <w:spacing w:after="0" w:line="240" w:lineRule="auto"/>
      <w:textAlignment w:val="baseline"/>
    </w:pPr>
    <w:rPr>
      <w:rFonts w:ascii="Liberation Serif" w:eastAsia="NSimSun" w:hAnsi="Liberation Serif" w:cs="Mangal"/>
      <w:kern w:val="3"/>
      <w:sz w:val="24"/>
      <w:szCs w:val="24"/>
      <w:lang w:eastAsia="zh-CN" w:bidi="hi-IN"/>
    </w:rPr>
  </w:style>
  <w:style w:type="numbering" w:customStyle="1" w:styleId="WWNum1">
    <w:name w:val="WWNum1"/>
    <w:basedOn w:val="NoList"/>
    <w:rsid w:val="008823F1"/>
    <w:pPr>
      <w:numPr>
        <w:numId w:val="7"/>
      </w:numPr>
    </w:pPr>
  </w:style>
  <w:style w:type="paragraph" w:styleId="PlainText">
    <w:name w:val="Plain Text"/>
    <w:basedOn w:val="Normal"/>
    <w:link w:val="PlainTextChar"/>
    <w:uiPriority w:val="99"/>
    <w:unhideWhenUsed/>
    <w:rsid w:val="00AB11C6"/>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AB11C6"/>
    <w:rPr>
      <w:rFonts w:ascii="Calibri" w:hAnsi="Calibri"/>
      <w:szCs w:val="21"/>
    </w:rPr>
  </w:style>
  <w:style w:type="character" w:styleId="UnresolvedMention">
    <w:name w:val="Unresolved Mention"/>
    <w:basedOn w:val="DefaultParagraphFont"/>
    <w:uiPriority w:val="99"/>
    <w:semiHidden/>
    <w:unhideWhenUsed/>
    <w:rsid w:val="00533E6D"/>
    <w:rPr>
      <w:color w:val="605E5C"/>
      <w:shd w:val="clear" w:color="auto" w:fill="E1DFDD"/>
    </w:rPr>
  </w:style>
  <w:style w:type="paragraph" w:customStyle="1" w:styleId="xmsonormal">
    <w:name w:val="x_msonormal"/>
    <w:basedOn w:val="Normal"/>
    <w:rsid w:val="004A400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B55494"/>
    <w:pPr>
      <w:spacing w:before="100" w:beforeAutospacing="1" w:after="100" w:afterAutospacing="1" w:line="240" w:lineRule="auto"/>
    </w:pPr>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371308">
      <w:bodyDiv w:val="1"/>
      <w:marLeft w:val="0"/>
      <w:marRight w:val="0"/>
      <w:marTop w:val="0"/>
      <w:marBottom w:val="0"/>
      <w:divBdr>
        <w:top w:val="none" w:sz="0" w:space="0" w:color="auto"/>
        <w:left w:val="none" w:sz="0" w:space="0" w:color="auto"/>
        <w:bottom w:val="none" w:sz="0" w:space="0" w:color="auto"/>
        <w:right w:val="none" w:sz="0" w:space="0" w:color="auto"/>
      </w:divBdr>
    </w:div>
    <w:div w:id="414131353">
      <w:bodyDiv w:val="1"/>
      <w:marLeft w:val="0"/>
      <w:marRight w:val="0"/>
      <w:marTop w:val="0"/>
      <w:marBottom w:val="0"/>
      <w:divBdr>
        <w:top w:val="none" w:sz="0" w:space="0" w:color="auto"/>
        <w:left w:val="none" w:sz="0" w:space="0" w:color="auto"/>
        <w:bottom w:val="none" w:sz="0" w:space="0" w:color="auto"/>
        <w:right w:val="none" w:sz="0" w:space="0" w:color="auto"/>
      </w:divBdr>
    </w:div>
    <w:div w:id="416443016">
      <w:bodyDiv w:val="1"/>
      <w:marLeft w:val="0"/>
      <w:marRight w:val="0"/>
      <w:marTop w:val="0"/>
      <w:marBottom w:val="0"/>
      <w:divBdr>
        <w:top w:val="none" w:sz="0" w:space="0" w:color="auto"/>
        <w:left w:val="none" w:sz="0" w:space="0" w:color="auto"/>
        <w:bottom w:val="none" w:sz="0" w:space="0" w:color="auto"/>
        <w:right w:val="none" w:sz="0" w:space="0" w:color="auto"/>
      </w:divBdr>
    </w:div>
    <w:div w:id="559945498">
      <w:bodyDiv w:val="1"/>
      <w:marLeft w:val="0"/>
      <w:marRight w:val="0"/>
      <w:marTop w:val="0"/>
      <w:marBottom w:val="0"/>
      <w:divBdr>
        <w:top w:val="none" w:sz="0" w:space="0" w:color="auto"/>
        <w:left w:val="none" w:sz="0" w:space="0" w:color="auto"/>
        <w:bottom w:val="none" w:sz="0" w:space="0" w:color="auto"/>
        <w:right w:val="none" w:sz="0" w:space="0" w:color="auto"/>
      </w:divBdr>
    </w:div>
    <w:div w:id="564417454">
      <w:bodyDiv w:val="1"/>
      <w:marLeft w:val="0"/>
      <w:marRight w:val="0"/>
      <w:marTop w:val="0"/>
      <w:marBottom w:val="0"/>
      <w:divBdr>
        <w:top w:val="none" w:sz="0" w:space="0" w:color="auto"/>
        <w:left w:val="none" w:sz="0" w:space="0" w:color="auto"/>
        <w:bottom w:val="none" w:sz="0" w:space="0" w:color="auto"/>
        <w:right w:val="none" w:sz="0" w:space="0" w:color="auto"/>
      </w:divBdr>
    </w:div>
    <w:div w:id="722872881">
      <w:bodyDiv w:val="1"/>
      <w:marLeft w:val="0"/>
      <w:marRight w:val="0"/>
      <w:marTop w:val="0"/>
      <w:marBottom w:val="0"/>
      <w:divBdr>
        <w:top w:val="none" w:sz="0" w:space="0" w:color="auto"/>
        <w:left w:val="none" w:sz="0" w:space="0" w:color="auto"/>
        <w:bottom w:val="none" w:sz="0" w:space="0" w:color="auto"/>
        <w:right w:val="none" w:sz="0" w:space="0" w:color="auto"/>
      </w:divBdr>
    </w:div>
    <w:div w:id="743727369">
      <w:bodyDiv w:val="1"/>
      <w:marLeft w:val="0"/>
      <w:marRight w:val="0"/>
      <w:marTop w:val="0"/>
      <w:marBottom w:val="0"/>
      <w:divBdr>
        <w:top w:val="none" w:sz="0" w:space="0" w:color="auto"/>
        <w:left w:val="none" w:sz="0" w:space="0" w:color="auto"/>
        <w:bottom w:val="none" w:sz="0" w:space="0" w:color="auto"/>
        <w:right w:val="none" w:sz="0" w:space="0" w:color="auto"/>
      </w:divBdr>
    </w:div>
    <w:div w:id="1056926695">
      <w:bodyDiv w:val="1"/>
      <w:marLeft w:val="0"/>
      <w:marRight w:val="0"/>
      <w:marTop w:val="0"/>
      <w:marBottom w:val="0"/>
      <w:divBdr>
        <w:top w:val="none" w:sz="0" w:space="0" w:color="auto"/>
        <w:left w:val="none" w:sz="0" w:space="0" w:color="auto"/>
        <w:bottom w:val="none" w:sz="0" w:space="0" w:color="auto"/>
        <w:right w:val="none" w:sz="0" w:space="0" w:color="auto"/>
      </w:divBdr>
    </w:div>
    <w:div w:id="1113284567">
      <w:bodyDiv w:val="1"/>
      <w:marLeft w:val="0"/>
      <w:marRight w:val="0"/>
      <w:marTop w:val="0"/>
      <w:marBottom w:val="0"/>
      <w:divBdr>
        <w:top w:val="none" w:sz="0" w:space="0" w:color="auto"/>
        <w:left w:val="none" w:sz="0" w:space="0" w:color="auto"/>
        <w:bottom w:val="none" w:sz="0" w:space="0" w:color="auto"/>
        <w:right w:val="none" w:sz="0" w:space="0" w:color="auto"/>
      </w:divBdr>
    </w:div>
    <w:div w:id="1174683173">
      <w:bodyDiv w:val="1"/>
      <w:marLeft w:val="0"/>
      <w:marRight w:val="0"/>
      <w:marTop w:val="0"/>
      <w:marBottom w:val="0"/>
      <w:divBdr>
        <w:top w:val="none" w:sz="0" w:space="0" w:color="auto"/>
        <w:left w:val="none" w:sz="0" w:space="0" w:color="auto"/>
        <w:bottom w:val="none" w:sz="0" w:space="0" w:color="auto"/>
        <w:right w:val="none" w:sz="0" w:space="0" w:color="auto"/>
      </w:divBdr>
    </w:div>
    <w:div w:id="1196774679">
      <w:bodyDiv w:val="1"/>
      <w:marLeft w:val="0"/>
      <w:marRight w:val="0"/>
      <w:marTop w:val="0"/>
      <w:marBottom w:val="0"/>
      <w:divBdr>
        <w:top w:val="none" w:sz="0" w:space="0" w:color="auto"/>
        <w:left w:val="none" w:sz="0" w:space="0" w:color="auto"/>
        <w:bottom w:val="none" w:sz="0" w:space="0" w:color="auto"/>
        <w:right w:val="none" w:sz="0" w:space="0" w:color="auto"/>
      </w:divBdr>
    </w:div>
    <w:div w:id="1215700786">
      <w:bodyDiv w:val="1"/>
      <w:marLeft w:val="0"/>
      <w:marRight w:val="0"/>
      <w:marTop w:val="0"/>
      <w:marBottom w:val="0"/>
      <w:divBdr>
        <w:top w:val="none" w:sz="0" w:space="0" w:color="auto"/>
        <w:left w:val="none" w:sz="0" w:space="0" w:color="auto"/>
        <w:bottom w:val="none" w:sz="0" w:space="0" w:color="auto"/>
        <w:right w:val="none" w:sz="0" w:space="0" w:color="auto"/>
      </w:divBdr>
    </w:div>
    <w:div w:id="1337074336">
      <w:bodyDiv w:val="1"/>
      <w:marLeft w:val="0"/>
      <w:marRight w:val="0"/>
      <w:marTop w:val="0"/>
      <w:marBottom w:val="0"/>
      <w:divBdr>
        <w:top w:val="none" w:sz="0" w:space="0" w:color="auto"/>
        <w:left w:val="none" w:sz="0" w:space="0" w:color="auto"/>
        <w:bottom w:val="none" w:sz="0" w:space="0" w:color="auto"/>
        <w:right w:val="none" w:sz="0" w:space="0" w:color="auto"/>
      </w:divBdr>
    </w:div>
    <w:div w:id="1470246517">
      <w:bodyDiv w:val="1"/>
      <w:marLeft w:val="0"/>
      <w:marRight w:val="0"/>
      <w:marTop w:val="0"/>
      <w:marBottom w:val="0"/>
      <w:divBdr>
        <w:top w:val="none" w:sz="0" w:space="0" w:color="auto"/>
        <w:left w:val="none" w:sz="0" w:space="0" w:color="auto"/>
        <w:bottom w:val="none" w:sz="0" w:space="0" w:color="auto"/>
        <w:right w:val="none" w:sz="0" w:space="0" w:color="auto"/>
      </w:divBdr>
    </w:div>
    <w:div w:id="1575896612">
      <w:bodyDiv w:val="1"/>
      <w:marLeft w:val="0"/>
      <w:marRight w:val="0"/>
      <w:marTop w:val="0"/>
      <w:marBottom w:val="0"/>
      <w:divBdr>
        <w:top w:val="none" w:sz="0" w:space="0" w:color="auto"/>
        <w:left w:val="none" w:sz="0" w:space="0" w:color="auto"/>
        <w:bottom w:val="none" w:sz="0" w:space="0" w:color="auto"/>
        <w:right w:val="none" w:sz="0" w:space="0" w:color="auto"/>
      </w:divBdr>
    </w:div>
    <w:div w:id="1689527421">
      <w:bodyDiv w:val="1"/>
      <w:marLeft w:val="0"/>
      <w:marRight w:val="0"/>
      <w:marTop w:val="0"/>
      <w:marBottom w:val="0"/>
      <w:divBdr>
        <w:top w:val="none" w:sz="0" w:space="0" w:color="auto"/>
        <w:left w:val="none" w:sz="0" w:space="0" w:color="auto"/>
        <w:bottom w:val="none" w:sz="0" w:space="0" w:color="auto"/>
        <w:right w:val="none" w:sz="0" w:space="0" w:color="auto"/>
      </w:divBdr>
    </w:div>
    <w:div w:id="1706250778">
      <w:bodyDiv w:val="1"/>
      <w:marLeft w:val="0"/>
      <w:marRight w:val="0"/>
      <w:marTop w:val="0"/>
      <w:marBottom w:val="0"/>
      <w:divBdr>
        <w:top w:val="none" w:sz="0" w:space="0" w:color="auto"/>
        <w:left w:val="none" w:sz="0" w:space="0" w:color="auto"/>
        <w:bottom w:val="none" w:sz="0" w:space="0" w:color="auto"/>
        <w:right w:val="none" w:sz="0" w:space="0" w:color="auto"/>
      </w:divBdr>
    </w:div>
    <w:div w:id="1852210810">
      <w:bodyDiv w:val="1"/>
      <w:marLeft w:val="0"/>
      <w:marRight w:val="0"/>
      <w:marTop w:val="0"/>
      <w:marBottom w:val="0"/>
      <w:divBdr>
        <w:top w:val="none" w:sz="0" w:space="0" w:color="auto"/>
        <w:left w:val="none" w:sz="0" w:space="0" w:color="auto"/>
        <w:bottom w:val="none" w:sz="0" w:space="0" w:color="auto"/>
        <w:right w:val="none" w:sz="0" w:space="0" w:color="auto"/>
      </w:divBdr>
    </w:div>
    <w:div w:id="1869685540">
      <w:bodyDiv w:val="1"/>
      <w:marLeft w:val="0"/>
      <w:marRight w:val="0"/>
      <w:marTop w:val="0"/>
      <w:marBottom w:val="0"/>
      <w:divBdr>
        <w:top w:val="none" w:sz="0" w:space="0" w:color="auto"/>
        <w:left w:val="none" w:sz="0" w:space="0" w:color="auto"/>
        <w:bottom w:val="none" w:sz="0" w:space="0" w:color="auto"/>
        <w:right w:val="none" w:sz="0" w:space="0" w:color="auto"/>
      </w:divBdr>
    </w:div>
    <w:div w:id="200304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y@nafascheshire.org.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New%20documents\Cheshire%20Area%20NAFAS\Logos%20and%20letter%20template\FCoC%20lette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FCoC letter template</Template>
  <TotalTime>7</TotalTime>
  <Pages>1</Pages>
  <Words>264</Words>
  <Characters>1507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Lees</dc:creator>
  <cp:keywords/>
  <dc:description/>
  <cp:lastModifiedBy>Vanessa Lees</cp:lastModifiedBy>
  <cp:revision>3</cp:revision>
  <cp:lastPrinted>2022-11-28T14:15:00Z</cp:lastPrinted>
  <dcterms:created xsi:type="dcterms:W3CDTF">2025-08-25T15:47:00Z</dcterms:created>
  <dcterms:modified xsi:type="dcterms:W3CDTF">2025-08-25T15:47:00Z</dcterms:modified>
</cp:coreProperties>
</file>