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9D33FC" w14:textId="4D516284" w:rsidR="00885F49" w:rsidRDefault="00885F49" w:rsidP="00AF7512">
      <w:pPr>
        <w:ind w:left="1440" w:firstLine="720"/>
        <w:rPr>
          <w:b/>
          <w:bCs/>
          <w:sz w:val="40"/>
          <w:szCs w:val="40"/>
        </w:rPr>
      </w:pPr>
      <w:r>
        <w:rPr>
          <w:noProof/>
        </w:rPr>
        <w:drawing>
          <wp:anchor distT="0" distB="0" distL="114300" distR="114300" simplePos="0" relativeHeight="251658240" behindDoc="0" locked="0" layoutInCell="1" allowOverlap="1" wp14:anchorId="789F8481" wp14:editId="42FF7B79">
            <wp:simplePos x="0" y="0"/>
            <wp:positionH relativeFrom="margin">
              <wp:align>center</wp:align>
            </wp:positionH>
            <wp:positionV relativeFrom="paragraph">
              <wp:posOffset>-532130</wp:posOffset>
            </wp:positionV>
            <wp:extent cx="1656932" cy="915297"/>
            <wp:effectExtent l="0" t="0" r="635" b="0"/>
            <wp:wrapNone/>
            <wp:docPr id="706223318" name="Picture 1"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6223318" name="Picture 1" descr="A close-up of a logo&#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656932" cy="915297"/>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3DA1076" w14:textId="1B2DF65F" w:rsidR="00E11CE3" w:rsidRDefault="009A1DCE" w:rsidP="00885F49">
      <w:pPr>
        <w:ind w:left="1440" w:firstLine="720"/>
        <w:rPr>
          <w:b/>
          <w:bCs/>
          <w:sz w:val="32"/>
          <w:szCs w:val="32"/>
        </w:rPr>
      </w:pPr>
      <w:r>
        <w:rPr>
          <w:b/>
          <w:bCs/>
          <w:sz w:val="32"/>
          <w:szCs w:val="32"/>
        </w:rPr>
        <w:t>Nominations for Area Leadership Team AGM 2025</w:t>
      </w:r>
    </w:p>
    <w:p w14:paraId="2990135C" w14:textId="77777777" w:rsidR="009A1DCE" w:rsidRDefault="009A1DCE" w:rsidP="009A1DCE">
      <w:pPr>
        <w:pStyle w:val="ListParagraph"/>
        <w:spacing w:before="100" w:beforeAutospacing="1" w:after="120"/>
        <w:ind w:left="-284"/>
        <w:rPr>
          <w:rFonts w:cstheme="minorHAnsi"/>
        </w:rPr>
      </w:pPr>
      <w:r>
        <w:rPr>
          <w:rFonts w:cstheme="minorHAnsi"/>
        </w:rPr>
        <w:t>According to our Constitution:</w:t>
      </w:r>
    </w:p>
    <w:p w14:paraId="54007617" w14:textId="4AC49439" w:rsidR="009A1DCE" w:rsidRDefault="009A1DCE" w:rsidP="009A1DCE">
      <w:pPr>
        <w:pStyle w:val="ListParagraph"/>
        <w:numPr>
          <w:ilvl w:val="0"/>
          <w:numId w:val="27"/>
        </w:numPr>
        <w:spacing w:before="100" w:beforeAutospacing="1" w:after="120"/>
        <w:rPr>
          <w:rFonts w:cstheme="minorHAnsi"/>
        </w:rPr>
      </w:pPr>
      <w:r>
        <w:rPr>
          <w:rFonts w:cstheme="minorHAnsi"/>
        </w:rPr>
        <w:t xml:space="preserve">The </w:t>
      </w:r>
      <w:r w:rsidRPr="00AB1AD2">
        <w:rPr>
          <w:rFonts w:cstheme="minorHAnsi"/>
        </w:rPr>
        <w:t>Area Chairm</w:t>
      </w:r>
      <w:r>
        <w:rPr>
          <w:rFonts w:cstheme="minorHAnsi"/>
        </w:rPr>
        <w:t>e</w:t>
      </w:r>
      <w:r w:rsidRPr="00AB1AD2">
        <w:rPr>
          <w:rFonts w:cstheme="minorHAnsi"/>
        </w:rPr>
        <w:t xml:space="preserve">n to serve for </w:t>
      </w:r>
      <w:r>
        <w:rPr>
          <w:rFonts w:cstheme="minorHAnsi"/>
        </w:rPr>
        <w:t>normally</w:t>
      </w:r>
      <w:r w:rsidRPr="00AB1AD2">
        <w:rPr>
          <w:rFonts w:cstheme="minorHAnsi"/>
        </w:rPr>
        <w:t xml:space="preserve"> </w:t>
      </w:r>
      <w:r w:rsidRPr="009A1DCE">
        <w:rPr>
          <w:rFonts w:cstheme="minorHAnsi"/>
          <w:b/>
          <w:bCs/>
        </w:rPr>
        <w:t>two years</w:t>
      </w:r>
      <w:r w:rsidRPr="00AB1AD2">
        <w:rPr>
          <w:rFonts w:cstheme="minorHAnsi"/>
        </w:rPr>
        <w:t>.  In the last year of the Chairm</w:t>
      </w:r>
      <w:r>
        <w:rPr>
          <w:rFonts w:cstheme="minorHAnsi"/>
        </w:rPr>
        <w:t>en’s</w:t>
      </w:r>
      <w:r w:rsidRPr="00AB1AD2">
        <w:rPr>
          <w:rFonts w:cstheme="minorHAnsi"/>
        </w:rPr>
        <w:t xml:space="preserve"> tenure a person should </w:t>
      </w:r>
      <w:r>
        <w:rPr>
          <w:rFonts w:cstheme="minorHAnsi"/>
        </w:rPr>
        <w:t xml:space="preserve">normally </w:t>
      </w:r>
      <w:r w:rsidRPr="00AB1AD2">
        <w:rPr>
          <w:rFonts w:cstheme="minorHAnsi"/>
        </w:rPr>
        <w:t>be appointed as the Area Vice</w:t>
      </w:r>
      <w:r>
        <w:rPr>
          <w:rFonts w:cstheme="minorHAnsi"/>
        </w:rPr>
        <w:t>-</w:t>
      </w:r>
      <w:r w:rsidRPr="00AB1AD2">
        <w:rPr>
          <w:rFonts w:cstheme="minorHAnsi"/>
        </w:rPr>
        <w:t>Chairman</w:t>
      </w:r>
      <w:r>
        <w:rPr>
          <w:rFonts w:cstheme="minorHAnsi"/>
        </w:rPr>
        <w:t xml:space="preserve"> or Support Officer,</w:t>
      </w:r>
      <w:r w:rsidRPr="00AB1AD2">
        <w:rPr>
          <w:rFonts w:cstheme="minorHAnsi"/>
        </w:rPr>
        <w:t xml:space="preserve"> and they will shadow the Chairm</w:t>
      </w:r>
      <w:r>
        <w:rPr>
          <w:rFonts w:cstheme="minorHAnsi"/>
        </w:rPr>
        <w:t>en</w:t>
      </w:r>
      <w:r w:rsidRPr="00AB1AD2">
        <w:rPr>
          <w:rFonts w:cstheme="minorHAnsi"/>
        </w:rPr>
        <w:t xml:space="preserve"> for their final year.  On retirement of the Area Chairm</w:t>
      </w:r>
      <w:r>
        <w:rPr>
          <w:rFonts w:cstheme="minorHAnsi"/>
        </w:rPr>
        <w:t>e</w:t>
      </w:r>
      <w:r w:rsidRPr="00AB1AD2">
        <w:rPr>
          <w:rFonts w:cstheme="minorHAnsi"/>
        </w:rPr>
        <w:t xml:space="preserve">n, the Area </w:t>
      </w:r>
      <w:r>
        <w:rPr>
          <w:rFonts w:cstheme="minorHAnsi"/>
        </w:rPr>
        <w:t xml:space="preserve">Vice-Chairman and / or Support Officer can be elected to any of the </w:t>
      </w:r>
      <w:r w:rsidRPr="00AB1AD2">
        <w:rPr>
          <w:rFonts w:cstheme="minorHAnsi"/>
        </w:rPr>
        <w:t>Chairman</w:t>
      </w:r>
      <w:r>
        <w:rPr>
          <w:rFonts w:cstheme="minorHAnsi"/>
        </w:rPr>
        <w:t>’s Office roles</w:t>
      </w:r>
      <w:r w:rsidRPr="00AB1AD2">
        <w:rPr>
          <w:rFonts w:cstheme="minorHAnsi"/>
        </w:rPr>
        <w:t>.   An election will be held for Vice-Chairman by written ballot.</w:t>
      </w:r>
      <w:r>
        <w:rPr>
          <w:rFonts w:cstheme="minorHAnsi"/>
        </w:rPr>
        <w:t xml:space="preserve">  If only one candidate is nominated, they will be appointed and ratified at the Annual General Meeting (AGM).</w:t>
      </w:r>
    </w:p>
    <w:p w14:paraId="30BF3E34" w14:textId="77777777" w:rsidR="009A1DCE" w:rsidRPr="009A1DCE" w:rsidRDefault="009A1DCE" w:rsidP="009A1DCE">
      <w:pPr>
        <w:pStyle w:val="ListParagraph"/>
        <w:numPr>
          <w:ilvl w:val="0"/>
          <w:numId w:val="27"/>
        </w:numPr>
        <w:spacing w:before="100" w:beforeAutospacing="1" w:after="120"/>
        <w:rPr>
          <w:rFonts w:cstheme="minorHAnsi"/>
        </w:rPr>
      </w:pPr>
      <w:r w:rsidRPr="009A1DCE">
        <w:rPr>
          <w:rFonts w:cstheme="minorHAnsi"/>
        </w:rPr>
        <w:t xml:space="preserve">The Secretary, Treasurer and Support Officer(s) </w:t>
      </w:r>
      <w:r w:rsidRPr="009A1DCE">
        <w:rPr>
          <w:rFonts w:cstheme="minorHAnsi"/>
          <w:b/>
          <w:bCs/>
        </w:rPr>
        <w:t>shall retire annually</w:t>
      </w:r>
      <w:r w:rsidRPr="009A1DCE">
        <w:rPr>
          <w:rFonts w:cstheme="minorHAnsi"/>
        </w:rPr>
        <w:t xml:space="preserve"> and shall be eligible for re-election at the Annual General Meeting (AGM). To serve for normally </w:t>
      </w:r>
      <w:r w:rsidRPr="009A1DCE">
        <w:rPr>
          <w:rFonts w:cstheme="minorHAnsi"/>
          <w:b/>
          <w:bCs/>
        </w:rPr>
        <w:t>three to five</w:t>
      </w:r>
      <w:r w:rsidRPr="009A1DCE">
        <w:rPr>
          <w:rFonts w:cstheme="minorHAnsi"/>
        </w:rPr>
        <w:t xml:space="preserve"> years.</w:t>
      </w:r>
    </w:p>
    <w:p w14:paraId="33C20F4F" w14:textId="77777777" w:rsidR="009A1DCE" w:rsidRPr="009A1DCE" w:rsidRDefault="009A1DCE" w:rsidP="009A1DCE">
      <w:pPr>
        <w:pStyle w:val="ListParagraph"/>
        <w:numPr>
          <w:ilvl w:val="0"/>
          <w:numId w:val="27"/>
        </w:numPr>
        <w:spacing w:before="100" w:beforeAutospacing="1" w:after="120"/>
        <w:rPr>
          <w:rFonts w:cstheme="minorHAnsi"/>
        </w:rPr>
      </w:pPr>
      <w:r w:rsidRPr="009A1DCE">
        <w:rPr>
          <w:rFonts w:cstheme="minorHAnsi"/>
        </w:rPr>
        <w:t>Nominations for the roles of Secretary, Treasurer and Support Officer(s) to be elected shall be made, by affiliated Clubs, of appropriately qualified affiliated members and should reach the Secretary (consent having been obtained from the nominee) before the AGM. In the event of no one suitable being nominated, the Leadership Team can co-opt appropriately qualified willing volunteers who are affiliated members and recommend their appointment to the Club Representatives’ Forum for ratification.</w:t>
      </w:r>
    </w:p>
    <w:p w14:paraId="36D208F1" w14:textId="5FA832B5" w:rsidR="009A1DCE" w:rsidRPr="009A1DCE" w:rsidRDefault="009A1DCE" w:rsidP="009A1DCE">
      <w:pPr>
        <w:pStyle w:val="ListParagraph"/>
        <w:numPr>
          <w:ilvl w:val="0"/>
          <w:numId w:val="27"/>
        </w:numPr>
        <w:spacing w:before="100" w:beforeAutospacing="1" w:after="120"/>
        <w:rPr>
          <w:rFonts w:cstheme="minorHAnsi"/>
        </w:rPr>
      </w:pPr>
      <w:r w:rsidRPr="009A1DCE">
        <w:rPr>
          <w:rFonts w:cstheme="minorHAnsi"/>
        </w:rPr>
        <w:t xml:space="preserve">Representatives and Team members, other than those noted above, will serve for normally </w:t>
      </w:r>
      <w:r w:rsidRPr="009A1DCE">
        <w:rPr>
          <w:rFonts w:cstheme="minorHAnsi"/>
          <w:b/>
          <w:bCs/>
        </w:rPr>
        <w:t>three to five</w:t>
      </w:r>
      <w:r w:rsidRPr="009A1DCE">
        <w:rPr>
          <w:rFonts w:cstheme="minorHAnsi"/>
        </w:rPr>
        <w:t xml:space="preserve"> years.</w:t>
      </w:r>
    </w:p>
    <w:p w14:paraId="32ADC4B7" w14:textId="77777777" w:rsidR="009A1DCE" w:rsidRDefault="009A1DCE" w:rsidP="009A1DCE">
      <w:pPr>
        <w:pStyle w:val="ListParagraph"/>
        <w:numPr>
          <w:ilvl w:val="0"/>
          <w:numId w:val="27"/>
        </w:numPr>
        <w:spacing w:before="100" w:beforeAutospacing="1" w:after="120"/>
        <w:rPr>
          <w:rFonts w:cstheme="minorHAnsi"/>
        </w:rPr>
      </w:pPr>
      <w:r w:rsidRPr="009A1DCE">
        <w:rPr>
          <w:rFonts w:cstheme="minorHAnsi"/>
        </w:rPr>
        <w:t>Nominations for Representatives and Team members to be elected shall be made, by affiliated Clubs, of appropriately qualified affiliated members and should reach the Secretary (consent having been obtained from the nominee) before the AGM. In the event of no one suitable being nominated, the Leadership Team can co-opt appropriately qualified willing volunteers who are affiliated members and recommend their appointment to the Club Representatives’ Forum for ratification.</w:t>
      </w:r>
    </w:p>
    <w:p w14:paraId="40129817" w14:textId="27326181" w:rsidR="009A1DCE" w:rsidRDefault="009A1DCE" w:rsidP="009A1DCE">
      <w:pPr>
        <w:spacing w:before="100" w:beforeAutospacing="1" w:after="120"/>
        <w:rPr>
          <w:rFonts w:cstheme="minorHAnsi"/>
        </w:rPr>
      </w:pPr>
      <w:r>
        <w:rPr>
          <w:rFonts w:cstheme="minorHAnsi"/>
        </w:rPr>
        <w:t>Nominations are now being sought for the following roles:</w:t>
      </w:r>
    </w:p>
    <w:p w14:paraId="12FA5406" w14:textId="45F39A85" w:rsidR="009A1DCE" w:rsidRPr="00005646" w:rsidRDefault="009A1DCE" w:rsidP="009A1DCE">
      <w:pPr>
        <w:spacing w:before="100" w:beforeAutospacing="1" w:after="100" w:afterAutospacing="1" w:line="240" w:lineRule="auto"/>
        <w:rPr>
          <w:rFonts w:cstheme="minorHAnsi"/>
          <w:b/>
          <w:bCs/>
        </w:rPr>
      </w:pPr>
      <w:r w:rsidRPr="00005646">
        <w:rPr>
          <w:rFonts w:cstheme="minorHAnsi"/>
          <w:b/>
          <w:bCs/>
        </w:rPr>
        <w:t>Area Chairman (Administrative)</w:t>
      </w:r>
    </w:p>
    <w:p w14:paraId="7E456657" w14:textId="5C6CA05C" w:rsidR="009A1DCE" w:rsidRPr="00005646" w:rsidRDefault="009A1DCE" w:rsidP="009A1DCE">
      <w:pPr>
        <w:spacing w:before="100" w:beforeAutospacing="1" w:after="100" w:afterAutospacing="1" w:line="240" w:lineRule="auto"/>
        <w:rPr>
          <w:rFonts w:cstheme="minorHAnsi"/>
          <w:b/>
          <w:bCs/>
        </w:rPr>
      </w:pPr>
      <w:r w:rsidRPr="00005646">
        <w:rPr>
          <w:rFonts w:cstheme="minorHAnsi"/>
          <w:b/>
          <w:bCs/>
        </w:rPr>
        <w:t>Vice Area Chairman (Administrative)</w:t>
      </w:r>
    </w:p>
    <w:p w14:paraId="0CDE01D1" w14:textId="175C34FF" w:rsidR="009A1DCE" w:rsidRDefault="009A1DCE" w:rsidP="009A1DCE">
      <w:pPr>
        <w:spacing w:before="100" w:beforeAutospacing="1" w:after="100" w:afterAutospacing="1" w:line="240" w:lineRule="auto"/>
        <w:rPr>
          <w:rFonts w:cstheme="minorHAnsi"/>
          <w:b/>
          <w:bCs/>
        </w:rPr>
      </w:pPr>
      <w:r w:rsidRPr="00005646">
        <w:rPr>
          <w:rFonts w:cstheme="minorHAnsi"/>
          <w:b/>
          <w:bCs/>
        </w:rPr>
        <w:t>Area Chairman (National Liaison)</w:t>
      </w:r>
    </w:p>
    <w:p w14:paraId="53D160BC" w14:textId="07B7F761" w:rsidR="00885F49" w:rsidRPr="00005646" w:rsidRDefault="00885F49" w:rsidP="009A1DCE">
      <w:pPr>
        <w:spacing w:before="100" w:beforeAutospacing="1" w:after="100" w:afterAutospacing="1" w:line="240" w:lineRule="auto"/>
        <w:rPr>
          <w:rFonts w:cstheme="minorHAnsi"/>
          <w:b/>
          <w:bCs/>
        </w:rPr>
      </w:pPr>
      <w:r>
        <w:rPr>
          <w:rFonts w:cstheme="minorHAnsi"/>
          <w:b/>
          <w:bCs/>
        </w:rPr>
        <w:t xml:space="preserve">Vice </w:t>
      </w:r>
      <w:r w:rsidRPr="00005646">
        <w:rPr>
          <w:rFonts w:cstheme="minorHAnsi"/>
          <w:b/>
          <w:bCs/>
        </w:rPr>
        <w:t>Area Chairman (National Liaison)</w:t>
      </w:r>
    </w:p>
    <w:p w14:paraId="44D7F4E2" w14:textId="48A21EAD" w:rsidR="009A1DCE" w:rsidRPr="00005646" w:rsidRDefault="009A1DCE" w:rsidP="009A1DCE">
      <w:pPr>
        <w:spacing w:before="100" w:beforeAutospacing="1" w:after="100" w:afterAutospacing="1" w:line="240" w:lineRule="auto"/>
        <w:rPr>
          <w:rFonts w:cstheme="minorHAnsi"/>
          <w:b/>
          <w:bCs/>
        </w:rPr>
      </w:pPr>
      <w:r w:rsidRPr="00005646">
        <w:rPr>
          <w:rFonts w:cstheme="minorHAnsi"/>
          <w:b/>
          <w:bCs/>
        </w:rPr>
        <w:t>Area Secretary</w:t>
      </w:r>
    </w:p>
    <w:p w14:paraId="55AE6F7A" w14:textId="5445AC52" w:rsidR="009A1DCE" w:rsidRPr="00005646" w:rsidRDefault="009A1DCE" w:rsidP="009A1DCE">
      <w:pPr>
        <w:spacing w:before="100" w:beforeAutospacing="1" w:after="100" w:afterAutospacing="1" w:line="240" w:lineRule="auto"/>
        <w:rPr>
          <w:rFonts w:cstheme="minorHAnsi"/>
          <w:b/>
          <w:bCs/>
        </w:rPr>
      </w:pPr>
      <w:r w:rsidRPr="00005646">
        <w:rPr>
          <w:rFonts w:cstheme="minorHAnsi"/>
          <w:b/>
          <w:bCs/>
        </w:rPr>
        <w:t>Area Treasurer</w:t>
      </w:r>
    </w:p>
    <w:p w14:paraId="6BD5E0FC" w14:textId="77777777" w:rsidR="009A1DCE" w:rsidRPr="00005646" w:rsidRDefault="009A1DCE" w:rsidP="009A1DCE">
      <w:pPr>
        <w:spacing w:before="100" w:beforeAutospacing="1" w:after="100" w:afterAutospacing="1" w:line="240" w:lineRule="auto"/>
        <w:rPr>
          <w:rFonts w:cstheme="minorHAnsi"/>
          <w:b/>
          <w:bCs/>
        </w:rPr>
      </w:pPr>
      <w:r w:rsidRPr="00005646">
        <w:rPr>
          <w:rFonts w:cstheme="minorHAnsi"/>
          <w:b/>
          <w:bCs/>
        </w:rPr>
        <w:t>Judges Representative</w:t>
      </w:r>
    </w:p>
    <w:p w14:paraId="1EA14439" w14:textId="515959C6" w:rsidR="009A1DCE" w:rsidRPr="00005646" w:rsidRDefault="009A1DCE" w:rsidP="009A1DCE">
      <w:pPr>
        <w:spacing w:before="100" w:beforeAutospacing="1" w:after="100" w:afterAutospacing="1" w:line="240" w:lineRule="auto"/>
        <w:rPr>
          <w:rFonts w:cstheme="minorHAnsi"/>
          <w:b/>
          <w:bCs/>
        </w:rPr>
      </w:pPr>
      <w:r w:rsidRPr="00005646">
        <w:rPr>
          <w:rFonts w:cstheme="minorHAnsi"/>
          <w:b/>
          <w:bCs/>
        </w:rPr>
        <w:t>Support officer</w:t>
      </w:r>
    </w:p>
    <w:p w14:paraId="68547A34" w14:textId="1E2F1F67" w:rsidR="009A1DCE" w:rsidRPr="00005646" w:rsidRDefault="009A1DCE" w:rsidP="009A1DCE">
      <w:pPr>
        <w:spacing w:before="100" w:beforeAutospacing="1" w:after="120"/>
        <w:rPr>
          <w:rFonts w:cstheme="minorHAnsi"/>
          <w:b/>
          <w:bCs/>
        </w:rPr>
      </w:pPr>
      <w:r w:rsidRPr="00005646">
        <w:rPr>
          <w:rFonts w:cstheme="minorHAnsi"/>
          <w:b/>
          <w:bCs/>
        </w:rPr>
        <w:t>Flower Arranger Magazine Officer</w:t>
      </w:r>
    </w:p>
    <w:p w14:paraId="27E59AC4" w14:textId="47FA479F" w:rsidR="00517D33" w:rsidRDefault="00D72524" w:rsidP="00517D33">
      <w:pPr>
        <w:rPr>
          <w:sz w:val="24"/>
          <w:szCs w:val="24"/>
        </w:rPr>
      </w:pPr>
      <w:r>
        <w:rPr>
          <w:sz w:val="24"/>
          <w:szCs w:val="24"/>
        </w:rPr>
        <w:lastRenderedPageBreak/>
        <w:t xml:space="preserve">Permission of nominees must be </w:t>
      </w:r>
      <w:r w:rsidR="00005646">
        <w:rPr>
          <w:sz w:val="24"/>
          <w:szCs w:val="24"/>
        </w:rPr>
        <w:t>obtained</w:t>
      </w:r>
      <w:r>
        <w:rPr>
          <w:sz w:val="24"/>
          <w:szCs w:val="24"/>
        </w:rPr>
        <w:t xml:space="preserve"> in writing</w:t>
      </w:r>
      <w:r w:rsidR="00005646">
        <w:rPr>
          <w:sz w:val="24"/>
          <w:szCs w:val="24"/>
        </w:rPr>
        <w:t xml:space="preserve"> (see form below)</w:t>
      </w:r>
      <w:r>
        <w:rPr>
          <w:sz w:val="24"/>
          <w:szCs w:val="24"/>
        </w:rPr>
        <w:t xml:space="preserve"> before a nomination is made. Any member of any affiliated club can make a nomination, which must be seconded, preferably by a member of another affiliated club. Where a nominee is being proposed for the first time (rather than a re-election from the previous year) a short citation should be provided, explaining the experience and suitability of the nominee for the role.</w:t>
      </w:r>
    </w:p>
    <w:p w14:paraId="4A4AE3D5" w14:textId="72771C68" w:rsidR="00D72524" w:rsidRDefault="00D72524" w:rsidP="00517D33">
      <w:pPr>
        <w:rPr>
          <w:sz w:val="24"/>
          <w:szCs w:val="24"/>
        </w:rPr>
      </w:pPr>
      <w:r>
        <w:rPr>
          <w:sz w:val="24"/>
          <w:szCs w:val="24"/>
        </w:rPr>
        <w:t xml:space="preserve">Nominations must be received by the </w:t>
      </w:r>
      <w:proofErr w:type="spellStart"/>
      <w:r>
        <w:rPr>
          <w:sz w:val="24"/>
          <w:szCs w:val="24"/>
        </w:rPr>
        <w:t>FCoC</w:t>
      </w:r>
      <w:proofErr w:type="spellEnd"/>
      <w:r>
        <w:rPr>
          <w:sz w:val="24"/>
          <w:szCs w:val="24"/>
        </w:rPr>
        <w:t xml:space="preserve"> Secretary no later than one week before the date of the AGM i.e.</w:t>
      </w:r>
      <w:r w:rsidR="007B4336">
        <w:rPr>
          <w:sz w:val="24"/>
          <w:szCs w:val="24"/>
        </w:rPr>
        <w:t xml:space="preserve"> </w:t>
      </w:r>
      <w:r w:rsidRPr="00D72524">
        <w:rPr>
          <w:b/>
          <w:bCs/>
          <w:sz w:val="24"/>
          <w:szCs w:val="24"/>
        </w:rPr>
        <w:t>25 September 2025</w:t>
      </w:r>
      <w:r>
        <w:rPr>
          <w:sz w:val="24"/>
          <w:szCs w:val="24"/>
        </w:rPr>
        <w:t xml:space="preserve">. </w:t>
      </w:r>
      <w:hyperlink r:id="rId8" w:history="1">
        <w:r w:rsidRPr="002F3666">
          <w:rPr>
            <w:rStyle w:val="Hyperlink"/>
            <w:sz w:val="24"/>
            <w:szCs w:val="24"/>
          </w:rPr>
          <w:t>secretary@nafascheshire.org.uk</w:t>
        </w:r>
      </w:hyperlink>
    </w:p>
    <w:p w14:paraId="56275D39" w14:textId="4E040937" w:rsidR="00D72524" w:rsidRDefault="00005646" w:rsidP="00517D33">
      <w:pPr>
        <w:rPr>
          <w:sz w:val="24"/>
          <w:szCs w:val="24"/>
        </w:rPr>
      </w:pPr>
      <w:r>
        <w:rPr>
          <w:sz w:val="24"/>
          <w:szCs w:val="24"/>
        </w:rPr>
        <w:t>To make a nomination for a Leadership Team role, please complete the form below.</w:t>
      </w:r>
    </w:p>
    <w:tbl>
      <w:tblPr>
        <w:tblStyle w:val="TableGrid"/>
        <w:tblW w:w="0" w:type="auto"/>
        <w:tblLook w:val="04A0" w:firstRow="1" w:lastRow="0" w:firstColumn="1" w:lastColumn="0" w:noHBand="0" w:noVBand="1"/>
      </w:tblPr>
      <w:tblGrid>
        <w:gridCol w:w="4508"/>
        <w:gridCol w:w="4508"/>
      </w:tblGrid>
      <w:tr w:rsidR="00D72524" w14:paraId="35F06011" w14:textId="77777777" w:rsidTr="00BF088D">
        <w:tc>
          <w:tcPr>
            <w:tcW w:w="9016" w:type="dxa"/>
            <w:gridSpan w:val="2"/>
          </w:tcPr>
          <w:p w14:paraId="12071D01" w14:textId="31AF12FF" w:rsidR="00D72524" w:rsidRPr="00005646" w:rsidRDefault="00D72524" w:rsidP="00D72524">
            <w:pPr>
              <w:jc w:val="center"/>
              <w:rPr>
                <w:b/>
                <w:bCs/>
                <w:sz w:val="28"/>
                <w:szCs w:val="28"/>
              </w:rPr>
            </w:pPr>
            <w:r w:rsidRPr="00005646">
              <w:rPr>
                <w:b/>
                <w:bCs/>
                <w:sz w:val="28"/>
                <w:szCs w:val="28"/>
              </w:rPr>
              <w:t>Nomination Form</w:t>
            </w:r>
          </w:p>
        </w:tc>
      </w:tr>
      <w:tr w:rsidR="00D72524" w14:paraId="42448A4C" w14:textId="77777777" w:rsidTr="00005646">
        <w:trPr>
          <w:trHeight w:val="964"/>
        </w:trPr>
        <w:tc>
          <w:tcPr>
            <w:tcW w:w="4508" w:type="dxa"/>
            <w:vAlign w:val="center"/>
          </w:tcPr>
          <w:p w14:paraId="61A24890" w14:textId="2069DD7A" w:rsidR="00D72524" w:rsidRDefault="00D72524" w:rsidP="00005646">
            <w:pPr>
              <w:rPr>
                <w:b/>
                <w:bCs/>
                <w:sz w:val="24"/>
                <w:szCs w:val="24"/>
              </w:rPr>
            </w:pPr>
            <w:r>
              <w:rPr>
                <w:b/>
                <w:bCs/>
                <w:sz w:val="24"/>
                <w:szCs w:val="24"/>
              </w:rPr>
              <w:t>Name of nominee</w:t>
            </w:r>
          </w:p>
        </w:tc>
        <w:tc>
          <w:tcPr>
            <w:tcW w:w="4508" w:type="dxa"/>
          </w:tcPr>
          <w:p w14:paraId="29C694BB" w14:textId="77777777" w:rsidR="00D72524" w:rsidRDefault="00D72524" w:rsidP="00882944">
            <w:pPr>
              <w:rPr>
                <w:b/>
                <w:bCs/>
                <w:sz w:val="24"/>
                <w:szCs w:val="24"/>
              </w:rPr>
            </w:pPr>
          </w:p>
        </w:tc>
      </w:tr>
      <w:tr w:rsidR="00005646" w14:paraId="5A9D987D" w14:textId="77777777" w:rsidTr="00005646">
        <w:trPr>
          <w:trHeight w:val="964"/>
        </w:trPr>
        <w:tc>
          <w:tcPr>
            <w:tcW w:w="4508" w:type="dxa"/>
            <w:vAlign w:val="center"/>
          </w:tcPr>
          <w:p w14:paraId="47108FEC" w14:textId="0E80F0A5" w:rsidR="00005646" w:rsidRDefault="00005646" w:rsidP="00005646">
            <w:pPr>
              <w:rPr>
                <w:b/>
                <w:bCs/>
                <w:sz w:val="24"/>
                <w:szCs w:val="24"/>
              </w:rPr>
            </w:pPr>
            <w:r>
              <w:rPr>
                <w:b/>
                <w:bCs/>
                <w:sz w:val="24"/>
                <w:szCs w:val="24"/>
              </w:rPr>
              <w:t>Nominee’s signature of agreement</w:t>
            </w:r>
          </w:p>
        </w:tc>
        <w:tc>
          <w:tcPr>
            <w:tcW w:w="4508" w:type="dxa"/>
          </w:tcPr>
          <w:p w14:paraId="616E2C12" w14:textId="77777777" w:rsidR="00005646" w:rsidRDefault="00005646" w:rsidP="00882944">
            <w:pPr>
              <w:rPr>
                <w:b/>
                <w:bCs/>
                <w:sz w:val="24"/>
                <w:szCs w:val="24"/>
              </w:rPr>
            </w:pPr>
          </w:p>
        </w:tc>
      </w:tr>
      <w:tr w:rsidR="00D72524" w14:paraId="244E9987" w14:textId="77777777" w:rsidTr="00005646">
        <w:trPr>
          <w:trHeight w:val="964"/>
        </w:trPr>
        <w:tc>
          <w:tcPr>
            <w:tcW w:w="4508" w:type="dxa"/>
            <w:vAlign w:val="center"/>
          </w:tcPr>
          <w:p w14:paraId="5A7A6092" w14:textId="6588E196" w:rsidR="00D72524" w:rsidRDefault="00D72524" w:rsidP="00005646">
            <w:pPr>
              <w:rPr>
                <w:b/>
                <w:bCs/>
                <w:sz w:val="24"/>
                <w:szCs w:val="24"/>
              </w:rPr>
            </w:pPr>
            <w:r>
              <w:rPr>
                <w:b/>
                <w:bCs/>
                <w:sz w:val="24"/>
                <w:szCs w:val="24"/>
              </w:rPr>
              <w:t>Role being nominated for</w:t>
            </w:r>
          </w:p>
        </w:tc>
        <w:tc>
          <w:tcPr>
            <w:tcW w:w="4508" w:type="dxa"/>
          </w:tcPr>
          <w:p w14:paraId="23D7AE83" w14:textId="77777777" w:rsidR="00D72524" w:rsidRDefault="00D72524" w:rsidP="00882944">
            <w:pPr>
              <w:rPr>
                <w:b/>
                <w:bCs/>
                <w:sz w:val="24"/>
                <w:szCs w:val="24"/>
              </w:rPr>
            </w:pPr>
          </w:p>
        </w:tc>
      </w:tr>
      <w:tr w:rsidR="00D72524" w14:paraId="4FE6B237" w14:textId="77777777" w:rsidTr="00005646">
        <w:trPr>
          <w:trHeight w:val="964"/>
        </w:trPr>
        <w:tc>
          <w:tcPr>
            <w:tcW w:w="4508" w:type="dxa"/>
            <w:vAlign w:val="center"/>
          </w:tcPr>
          <w:p w14:paraId="7664A3E2" w14:textId="7C58D3F9" w:rsidR="00D72524" w:rsidRDefault="00D72524" w:rsidP="00005646">
            <w:pPr>
              <w:rPr>
                <w:b/>
                <w:bCs/>
                <w:sz w:val="24"/>
                <w:szCs w:val="24"/>
              </w:rPr>
            </w:pPr>
            <w:r>
              <w:rPr>
                <w:b/>
                <w:bCs/>
                <w:sz w:val="24"/>
                <w:szCs w:val="24"/>
              </w:rPr>
              <w:t>Your name</w:t>
            </w:r>
          </w:p>
        </w:tc>
        <w:tc>
          <w:tcPr>
            <w:tcW w:w="4508" w:type="dxa"/>
          </w:tcPr>
          <w:p w14:paraId="0DF01F1F" w14:textId="77777777" w:rsidR="00D72524" w:rsidRDefault="00D72524" w:rsidP="00882944">
            <w:pPr>
              <w:rPr>
                <w:b/>
                <w:bCs/>
                <w:sz w:val="24"/>
                <w:szCs w:val="24"/>
              </w:rPr>
            </w:pPr>
          </w:p>
        </w:tc>
      </w:tr>
      <w:tr w:rsidR="00D72524" w14:paraId="258EEB20" w14:textId="77777777" w:rsidTr="00005646">
        <w:trPr>
          <w:trHeight w:val="964"/>
        </w:trPr>
        <w:tc>
          <w:tcPr>
            <w:tcW w:w="4508" w:type="dxa"/>
            <w:vAlign w:val="center"/>
          </w:tcPr>
          <w:p w14:paraId="604FCC88" w14:textId="7DBB5262" w:rsidR="00D72524" w:rsidRDefault="00D72524" w:rsidP="00005646">
            <w:pPr>
              <w:rPr>
                <w:b/>
                <w:bCs/>
                <w:sz w:val="24"/>
                <w:szCs w:val="24"/>
              </w:rPr>
            </w:pPr>
            <w:r>
              <w:rPr>
                <w:b/>
                <w:bCs/>
                <w:sz w:val="24"/>
                <w:szCs w:val="24"/>
              </w:rPr>
              <w:t>Your Club</w:t>
            </w:r>
          </w:p>
        </w:tc>
        <w:tc>
          <w:tcPr>
            <w:tcW w:w="4508" w:type="dxa"/>
          </w:tcPr>
          <w:p w14:paraId="70667477" w14:textId="77777777" w:rsidR="00D72524" w:rsidRDefault="00D72524" w:rsidP="00882944">
            <w:pPr>
              <w:rPr>
                <w:b/>
                <w:bCs/>
                <w:sz w:val="24"/>
                <w:szCs w:val="24"/>
              </w:rPr>
            </w:pPr>
          </w:p>
        </w:tc>
      </w:tr>
      <w:tr w:rsidR="00005646" w14:paraId="4EDFB84B" w14:textId="77777777" w:rsidTr="00005646">
        <w:trPr>
          <w:trHeight w:val="964"/>
        </w:trPr>
        <w:tc>
          <w:tcPr>
            <w:tcW w:w="4508" w:type="dxa"/>
            <w:vAlign w:val="center"/>
          </w:tcPr>
          <w:p w14:paraId="1E0FCB91" w14:textId="34548CE6" w:rsidR="00005646" w:rsidRDefault="00005646" w:rsidP="00005646">
            <w:pPr>
              <w:rPr>
                <w:b/>
                <w:bCs/>
                <w:sz w:val="24"/>
                <w:szCs w:val="24"/>
              </w:rPr>
            </w:pPr>
            <w:r>
              <w:rPr>
                <w:b/>
                <w:bCs/>
                <w:sz w:val="24"/>
                <w:szCs w:val="24"/>
              </w:rPr>
              <w:t>Your signature</w:t>
            </w:r>
          </w:p>
        </w:tc>
        <w:tc>
          <w:tcPr>
            <w:tcW w:w="4508" w:type="dxa"/>
          </w:tcPr>
          <w:p w14:paraId="5F0145CD" w14:textId="77777777" w:rsidR="00005646" w:rsidRDefault="00005646" w:rsidP="00882944">
            <w:pPr>
              <w:rPr>
                <w:b/>
                <w:bCs/>
                <w:sz w:val="24"/>
                <w:szCs w:val="24"/>
              </w:rPr>
            </w:pPr>
          </w:p>
        </w:tc>
      </w:tr>
      <w:tr w:rsidR="00D72524" w14:paraId="1963FC31" w14:textId="77777777" w:rsidTr="00005646">
        <w:trPr>
          <w:trHeight w:val="964"/>
        </w:trPr>
        <w:tc>
          <w:tcPr>
            <w:tcW w:w="4508" w:type="dxa"/>
            <w:vAlign w:val="center"/>
          </w:tcPr>
          <w:p w14:paraId="76DEE1B2" w14:textId="72358F9B" w:rsidR="00D72524" w:rsidRDefault="00D72524" w:rsidP="00005646">
            <w:pPr>
              <w:rPr>
                <w:b/>
                <w:bCs/>
                <w:sz w:val="24"/>
                <w:szCs w:val="24"/>
              </w:rPr>
            </w:pPr>
            <w:r>
              <w:rPr>
                <w:b/>
                <w:bCs/>
                <w:sz w:val="24"/>
                <w:szCs w:val="24"/>
              </w:rPr>
              <w:t>Name of Seconder</w:t>
            </w:r>
          </w:p>
        </w:tc>
        <w:tc>
          <w:tcPr>
            <w:tcW w:w="4508" w:type="dxa"/>
          </w:tcPr>
          <w:p w14:paraId="5F8556E8" w14:textId="77777777" w:rsidR="00D72524" w:rsidRDefault="00D72524" w:rsidP="00882944">
            <w:pPr>
              <w:rPr>
                <w:b/>
                <w:bCs/>
                <w:sz w:val="24"/>
                <w:szCs w:val="24"/>
              </w:rPr>
            </w:pPr>
          </w:p>
        </w:tc>
      </w:tr>
      <w:tr w:rsidR="00D72524" w14:paraId="6FC24DEC" w14:textId="77777777" w:rsidTr="00005646">
        <w:trPr>
          <w:trHeight w:val="964"/>
        </w:trPr>
        <w:tc>
          <w:tcPr>
            <w:tcW w:w="4508" w:type="dxa"/>
            <w:vAlign w:val="center"/>
          </w:tcPr>
          <w:p w14:paraId="61B8C9F4" w14:textId="09FEF563" w:rsidR="00D72524" w:rsidRDefault="00D72524" w:rsidP="00005646">
            <w:pPr>
              <w:rPr>
                <w:b/>
                <w:bCs/>
                <w:sz w:val="24"/>
                <w:szCs w:val="24"/>
              </w:rPr>
            </w:pPr>
            <w:r>
              <w:rPr>
                <w:b/>
                <w:bCs/>
                <w:sz w:val="24"/>
                <w:szCs w:val="24"/>
              </w:rPr>
              <w:t>Name of Seconder’s Club</w:t>
            </w:r>
          </w:p>
        </w:tc>
        <w:tc>
          <w:tcPr>
            <w:tcW w:w="4508" w:type="dxa"/>
          </w:tcPr>
          <w:p w14:paraId="092872A1" w14:textId="77777777" w:rsidR="00D72524" w:rsidRDefault="00D72524" w:rsidP="00882944">
            <w:pPr>
              <w:rPr>
                <w:b/>
                <w:bCs/>
                <w:sz w:val="24"/>
                <w:szCs w:val="24"/>
              </w:rPr>
            </w:pPr>
          </w:p>
        </w:tc>
      </w:tr>
      <w:tr w:rsidR="00005646" w14:paraId="221642D0" w14:textId="77777777" w:rsidTr="00005646">
        <w:trPr>
          <w:trHeight w:val="964"/>
        </w:trPr>
        <w:tc>
          <w:tcPr>
            <w:tcW w:w="4508" w:type="dxa"/>
            <w:vAlign w:val="center"/>
          </w:tcPr>
          <w:p w14:paraId="74A89CEC" w14:textId="784D0B92" w:rsidR="00005646" w:rsidRDefault="00005646" w:rsidP="00005646">
            <w:pPr>
              <w:rPr>
                <w:b/>
                <w:bCs/>
                <w:sz w:val="24"/>
                <w:szCs w:val="24"/>
              </w:rPr>
            </w:pPr>
            <w:r>
              <w:rPr>
                <w:b/>
                <w:bCs/>
                <w:sz w:val="24"/>
                <w:szCs w:val="24"/>
              </w:rPr>
              <w:t>Seconder’s signature</w:t>
            </w:r>
          </w:p>
        </w:tc>
        <w:tc>
          <w:tcPr>
            <w:tcW w:w="4508" w:type="dxa"/>
            <w:vAlign w:val="center"/>
          </w:tcPr>
          <w:p w14:paraId="03991062" w14:textId="77777777" w:rsidR="00005646" w:rsidRDefault="00005646" w:rsidP="00005646">
            <w:pPr>
              <w:jc w:val="center"/>
              <w:rPr>
                <w:b/>
                <w:bCs/>
                <w:sz w:val="24"/>
                <w:szCs w:val="24"/>
              </w:rPr>
            </w:pPr>
          </w:p>
        </w:tc>
      </w:tr>
      <w:tr w:rsidR="00D72524" w14:paraId="37BB044B" w14:textId="77777777" w:rsidTr="00005646">
        <w:trPr>
          <w:trHeight w:val="964"/>
        </w:trPr>
        <w:tc>
          <w:tcPr>
            <w:tcW w:w="4508" w:type="dxa"/>
            <w:vAlign w:val="center"/>
          </w:tcPr>
          <w:p w14:paraId="351BC3E8" w14:textId="7F873D4A" w:rsidR="00D72524" w:rsidRDefault="00D72524" w:rsidP="00005646">
            <w:pPr>
              <w:rPr>
                <w:b/>
                <w:bCs/>
                <w:sz w:val="24"/>
                <w:szCs w:val="24"/>
              </w:rPr>
            </w:pPr>
            <w:r>
              <w:rPr>
                <w:b/>
                <w:bCs/>
                <w:sz w:val="24"/>
                <w:szCs w:val="24"/>
              </w:rPr>
              <w:t>Citation supplied</w:t>
            </w:r>
          </w:p>
        </w:tc>
        <w:tc>
          <w:tcPr>
            <w:tcW w:w="4508" w:type="dxa"/>
            <w:vAlign w:val="center"/>
          </w:tcPr>
          <w:p w14:paraId="05375B6C" w14:textId="7E6EFA18" w:rsidR="00D72524" w:rsidRDefault="00005646" w:rsidP="00005646">
            <w:pPr>
              <w:jc w:val="center"/>
              <w:rPr>
                <w:b/>
                <w:bCs/>
                <w:sz w:val="24"/>
                <w:szCs w:val="24"/>
              </w:rPr>
            </w:pPr>
            <w:r>
              <w:rPr>
                <w:b/>
                <w:bCs/>
                <w:sz w:val="24"/>
                <w:szCs w:val="24"/>
              </w:rPr>
              <w:t>Yes/No</w:t>
            </w:r>
          </w:p>
        </w:tc>
      </w:tr>
    </w:tbl>
    <w:p w14:paraId="2E6F2307" w14:textId="77777777" w:rsidR="00134F6D" w:rsidRPr="00882944" w:rsidRDefault="00134F6D" w:rsidP="00005646">
      <w:pPr>
        <w:rPr>
          <w:b/>
          <w:bCs/>
          <w:sz w:val="24"/>
          <w:szCs w:val="24"/>
        </w:rPr>
      </w:pPr>
    </w:p>
    <w:sectPr w:rsidR="00134F6D" w:rsidRPr="00882944" w:rsidSect="00885F49">
      <w:footerReference w:type="default" r:id="rId9"/>
      <w:pgSz w:w="11906" w:h="16838"/>
      <w:pgMar w:top="1440" w:right="1134" w:bottom="1440" w:left="1134" w:header="709" w:footer="709" w:gutter="0"/>
      <w:pgBorders w:offsetFrom="page">
        <w:top w:val="outset" w:sz="6" w:space="24" w:color="auto"/>
        <w:left w:val="outset" w:sz="6" w:space="24" w:color="auto"/>
        <w:bottom w:val="inset" w:sz="6" w:space="24" w:color="auto"/>
        <w:right w:val="inset" w:sz="6"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0B0A5B" w14:textId="77777777" w:rsidR="00D6790E" w:rsidRDefault="00D6790E" w:rsidP="003538DA">
      <w:pPr>
        <w:spacing w:after="0" w:line="240" w:lineRule="auto"/>
      </w:pPr>
      <w:r>
        <w:separator/>
      </w:r>
    </w:p>
  </w:endnote>
  <w:endnote w:type="continuationSeparator" w:id="0">
    <w:p w14:paraId="35C86E57" w14:textId="77777777" w:rsidR="00D6790E" w:rsidRDefault="00D6790E" w:rsidP="003538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0">
    <w:charset w:val="00"/>
    <w:family w:val="auto"/>
    <w:pitch w:val="default"/>
  </w:font>
  <w:font w:name="Calibri">
    <w:panose1 w:val="020F0502020204030204"/>
    <w:charset w:val="00"/>
    <w:family w:val="swiss"/>
    <w:pitch w:val="variable"/>
    <w:sig w:usb0="E4002EFF" w:usb1="C200247B" w:usb2="00000009" w:usb3="00000000" w:csb0="000001FF" w:csb1="00000000"/>
  </w:font>
  <w:font w:name="Liberation Serif">
    <w:altName w:val="Times New Roman"/>
    <w:charset w:val="00"/>
    <w:family w:val="roman"/>
    <w:pitch w:val="variable"/>
  </w:font>
  <w:font w:name="NSimSun">
    <w:panose1 w:val="02010609030101010101"/>
    <w:charset w:val="86"/>
    <w:family w:val="modern"/>
    <w:pitch w:val="fixed"/>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94739289"/>
      <w:docPartObj>
        <w:docPartGallery w:val="Page Numbers (Bottom of Page)"/>
        <w:docPartUnique/>
      </w:docPartObj>
    </w:sdtPr>
    <w:sdtEndPr>
      <w:rPr>
        <w:noProof/>
      </w:rPr>
    </w:sdtEndPr>
    <w:sdtContent>
      <w:p w14:paraId="1E4EAC3C" w14:textId="77777777" w:rsidR="003538DA" w:rsidRDefault="003538DA">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B3232D1" w14:textId="77777777" w:rsidR="003538DA" w:rsidRDefault="003538D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389C9B" w14:textId="77777777" w:rsidR="00D6790E" w:rsidRDefault="00D6790E" w:rsidP="003538DA">
      <w:pPr>
        <w:spacing w:after="0" w:line="240" w:lineRule="auto"/>
      </w:pPr>
      <w:r>
        <w:separator/>
      </w:r>
    </w:p>
  </w:footnote>
  <w:footnote w:type="continuationSeparator" w:id="0">
    <w:p w14:paraId="456DB056" w14:textId="77777777" w:rsidR="00D6790E" w:rsidRDefault="00D6790E" w:rsidP="003538D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3A2392"/>
    <w:multiLevelType w:val="hybridMultilevel"/>
    <w:tmpl w:val="4A44AA78"/>
    <w:lvl w:ilvl="0" w:tplc="BF38498A">
      <w:start w:val="1"/>
      <w:numFmt w:val="bullet"/>
      <w:lvlText w:val=""/>
      <w:lvlJc w:val="left"/>
      <w:pPr>
        <w:ind w:left="770" w:hanging="360"/>
      </w:pPr>
      <w:rPr>
        <w:rFonts w:ascii="Symbol" w:hAnsi="Symbol" w:hint="default"/>
        <w:color w:val="auto"/>
      </w:rPr>
    </w:lvl>
    <w:lvl w:ilvl="1" w:tplc="08090003" w:tentative="1">
      <w:start w:val="1"/>
      <w:numFmt w:val="bullet"/>
      <w:lvlText w:val="o"/>
      <w:lvlJc w:val="left"/>
      <w:pPr>
        <w:ind w:left="1490" w:hanging="360"/>
      </w:pPr>
      <w:rPr>
        <w:rFonts w:ascii="Courier New" w:hAnsi="Courier New" w:cs="Courier New" w:hint="default"/>
      </w:rPr>
    </w:lvl>
    <w:lvl w:ilvl="2" w:tplc="08090005" w:tentative="1">
      <w:start w:val="1"/>
      <w:numFmt w:val="bullet"/>
      <w:lvlText w:val=""/>
      <w:lvlJc w:val="left"/>
      <w:pPr>
        <w:ind w:left="2210" w:hanging="360"/>
      </w:pPr>
      <w:rPr>
        <w:rFonts w:ascii="Wingdings" w:hAnsi="Wingdings" w:hint="default"/>
      </w:rPr>
    </w:lvl>
    <w:lvl w:ilvl="3" w:tplc="08090001" w:tentative="1">
      <w:start w:val="1"/>
      <w:numFmt w:val="bullet"/>
      <w:lvlText w:val=""/>
      <w:lvlJc w:val="left"/>
      <w:pPr>
        <w:ind w:left="2930" w:hanging="360"/>
      </w:pPr>
      <w:rPr>
        <w:rFonts w:ascii="Symbol" w:hAnsi="Symbol" w:hint="default"/>
      </w:rPr>
    </w:lvl>
    <w:lvl w:ilvl="4" w:tplc="08090003" w:tentative="1">
      <w:start w:val="1"/>
      <w:numFmt w:val="bullet"/>
      <w:lvlText w:val="o"/>
      <w:lvlJc w:val="left"/>
      <w:pPr>
        <w:ind w:left="3650" w:hanging="360"/>
      </w:pPr>
      <w:rPr>
        <w:rFonts w:ascii="Courier New" w:hAnsi="Courier New" w:cs="Courier New" w:hint="default"/>
      </w:rPr>
    </w:lvl>
    <w:lvl w:ilvl="5" w:tplc="08090005" w:tentative="1">
      <w:start w:val="1"/>
      <w:numFmt w:val="bullet"/>
      <w:lvlText w:val=""/>
      <w:lvlJc w:val="left"/>
      <w:pPr>
        <w:ind w:left="4370" w:hanging="360"/>
      </w:pPr>
      <w:rPr>
        <w:rFonts w:ascii="Wingdings" w:hAnsi="Wingdings" w:hint="default"/>
      </w:rPr>
    </w:lvl>
    <w:lvl w:ilvl="6" w:tplc="08090001" w:tentative="1">
      <w:start w:val="1"/>
      <w:numFmt w:val="bullet"/>
      <w:lvlText w:val=""/>
      <w:lvlJc w:val="left"/>
      <w:pPr>
        <w:ind w:left="5090" w:hanging="360"/>
      </w:pPr>
      <w:rPr>
        <w:rFonts w:ascii="Symbol" w:hAnsi="Symbol" w:hint="default"/>
      </w:rPr>
    </w:lvl>
    <w:lvl w:ilvl="7" w:tplc="08090003" w:tentative="1">
      <w:start w:val="1"/>
      <w:numFmt w:val="bullet"/>
      <w:lvlText w:val="o"/>
      <w:lvlJc w:val="left"/>
      <w:pPr>
        <w:ind w:left="5810" w:hanging="360"/>
      </w:pPr>
      <w:rPr>
        <w:rFonts w:ascii="Courier New" w:hAnsi="Courier New" w:cs="Courier New" w:hint="default"/>
      </w:rPr>
    </w:lvl>
    <w:lvl w:ilvl="8" w:tplc="08090005" w:tentative="1">
      <w:start w:val="1"/>
      <w:numFmt w:val="bullet"/>
      <w:lvlText w:val=""/>
      <w:lvlJc w:val="left"/>
      <w:pPr>
        <w:ind w:left="6530" w:hanging="360"/>
      </w:pPr>
      <w:rPr>
        <w:rFonts w:ascii="Wingdings" w:hAnsi="Wingdings" w:hint="default"/>
      </w:rPr>
    </w:lvl>
  </w:abstractNum>
  <w:abstractNum w:abstractNumId="1" w15:restartNumberingAfterBreak="0">
    <w:nsid w:val="09506736"/>
    <w:multiLevelType w:val="hybridMultilevel"/>
    <w:tmpl w:val="8CB47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CE01A1E"/>
    <w:multiLevelType w:val="hybridMultilevel"/>
    <w:tmpl w:val="44B08670"/>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EB72A1E"/>
    <w:multiLevelType w:val="hybridMultilevel"/>
    <w:tmpl w:val="298C25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6C35A82"/>
    <w:multiLevelType w:val="hybridMultilevel"/>
    <w:tmpl w:val="D706829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A2A732B"/>
    <w:multiLevelType w:val="hybridMultilevel"/>
    <w:tmpl w:val="55A8A70A"/>
    <w:lvl w:ilvl="0" w:tplc="0809000F">
      <w:start w:val="1"/>
      <w:numFmt w:val="decimal"/>
      <w:lvlText w:val="%1."/>
      <w:lvlJc w:val="left"/>
      <w:pPr>
        <w:ind w:left="436" w:hanging="360"/>
      </w:pPr>
    </w:lvl>
    <w:lvl w:ilvl="1" w:tplc="08090019" w:tentative="1">
      <w:start w:val="1"/>
      <w:numFmt w:val="lowerLetter"/>
      <w:lvlText w:val="%2."/>
      <w:lvlJc w:val="left"/>
      <w:pPr>
        <w:ind w:left="1156" w:hanging="360"/>
      </w:pPr>
    </w:lvl>
    <w:lvl w:ilvl="2" w:tplc="0809001B" w:tentative="1">
      <w:start w:val="1"/>
      <w:numFmt w:val="lowerRoman"/>
      <w:lvlText w:val="%3."/>
      <w:lvlJc w:val="right"/>
      <w:pPr>
        <w:ind w:left="1876" w:hanging="180"/>
      </w:pPr>
    </w:lvl>
    <w:lvl w:ilvl="3" w:tplc="0809000F" w:tentative="1">
      <w:start w:val="1"/>
      <w:numFmt w:val="decimal"/>
      <w:lvlText w:val="%4."/>
      <w:lvlJc w:val="left"/>
      <w:pPr>
        <w:ind w:left="2596" w:hanging="360"/>
      </w:pPr>
    </w:lvl>
    <w:lvl w:ilvl="4" w:tplc="08090019" w:tentative="1">
      <w:start w:val="1"/>
      <w:numFmt w:val="lowerLetter"/>
      <w:lvlText w:val="%5."/>
      <w:lvlJc w:val="left"/>
      <w:pPr>
        <w:ind w:left="3316" w:hanging="360"/>
      </w:pPr>
    </w:lvl>
    <w:lvl w:ilvl="5" w:tplc="0809001B" w:tentative="1">
      <w:start w:val="1"/>
      <w:numFmt w:val="lowerRoman"/>
      <w:lvlText w:val="%6."/>
      <w:lvlJc w:val="right"/>
      <w:pPr>
        <w:ind w:left="4036" w:hanging="180"/>
      </w:pPr>
    </w:lvl>
    <w:lvl w:ilvl="6" w:tplc="0809000F" w:tentative="1">
      <w:start w:val="1"/>
      <w:numFmt w:val="decimal"/>
      <w:lvlText w:val="%7."/>
      <w:lvlJc w:val="left"/>
      <w:pPr>
        <w:ind w:left="4756" w:hanging="360"/>
      </w:pPr>
    </w:lvl>
    <w:lvl w:ilvl="7" w:tplc="08090019" w:tentative="1">
      <w:start w:val="1"/>
      <w:numFmt w:val="lowerLetter"/>
      <w:lvlText w:val="%8."/>
      <w:lvlJc w:val="left"/>
      <w:pPr>
        <w:ind w:left="5476" w:hanging="360"/>
      </w:pPr>
    </w:lvl>
    <w:lvl w:ilvl="8" w:tplc="0809001B" w:tentative="1">
      <w:start w:val="1"/>
      <w:numFmt w:val="lowerRoman"/>
      <w:lvlText w:val="%9."/>
      <w:lvlJc w:val="right"/>
      <w:pPr>
        <w:ind w:left="6196" w:hanging="180"/>
      </w:pPr>
    </w:lvl>
  </w:abstractNum>
  <w:abstractNum w:abstractNumId="6" w15:restartNumberingAfterBreak="0">
    <w:nsid w:val="1B0421B7"/>
    <w:multiLevelType w:val="multilevel"/>
    <w:tmpl w:val="4C6637F2"/>
    <w:styleLink w:val="WWNum1"/>
    <w:lvl w:ilvl="0">
      <w:numFmt w:val="bullet"/>
      <w:lvlText w:val=""/>
      <w:lvlJc w:val="left"/>
      <w:pPr>
        <w:ind w:left="1080" w:hanging="360"/>
      </w:pPr>
      <w:rPr>
        <w:rFonts w:ascii="Symbol" w:hAnsi="Symbol"/>
      </w:rPr>
    </w:lvl>
    <w:lvl w:ilvl="1">
      <w:numFmt w:val="bullet"/>
      <w:lvlText w:val="o"/>
      <w:lvlJc w:val="left"/>
      <w:pPr>
        <w:ind w:left="1800" w:hanging="360"/>
      </w:pPr>
      <w:rPr>
        <w:rFonts w:ascii="0" w:hAnsi="0" w:cs="Courier New"/>
      </w:rPr>
    </w:lvl>
    <w:lvl w:ilvl="2">
      <w:numFmt w:val="bullet"/>
      <w:lvlText w:val=""/>
      <w:lvlJc w:val="left"/>
      <w:pPr>
        <w:ind w:left="2520" w:hanging="360"/>
      </w:pPr>
      <w:rPr>
        <w:rFonts w:ascii="0" w:hAnsi="0"/>
      </w:rPr>
    </w:lvl>
    <w:lvl w:ilvl="3">
      <w:numFmt w:val="bullet"/>
      <w:lvlText w:val=""/>
      <w:lvlJc w:val="left"/>
      <w:pPr>
        <w:ind w:left="3240" w:hanging="360"/>
      </w:pPr>
      <w:rPr>
        <w:rFonts w:ascii="Symbol" w:hAnsi="Symbol"/>
      </w:rPr>
    </w:lvl>
    <w:lvl w:ilvl="4">
      <w:numFmt w:val="bullet"/>
      <w:lvlText w:val="o"/>
      <w:lvlJc w:val="left"/>
      <w:pPr>
        <w:ind w:left="3960" w:hanging="360"/>
      </w:pPr>
      <w:rPr>
        <w:rFonts w:ascii="0" w:hAnsi="0" w:cs="Courier New"/>
      </w:rPr>
    </w:lvl>
    <w:lvl w:ilvl="5">
      <w:numFmt w:val="bullet"/>
      <w:lvlText w:val=""/>
      <w:lvlJc w:val="left"/>
      <w:pPr>
        <w:ind w:left="4680" w:hanging="360"/>
      </w:pPr>
      <w:rPr>
        <w:rFonts w:ascii="0" w:hAnsi="0"/>
      </w:rPr>
    </w:lvl>
    <w:lvl w:ilvl="6">
      <w:numFmt w:val="bullet"/>
      <w:lvlText w:val=""/>
      <w:lvlJc w:val="left"/>
      <w:pPr>
        <w:ind w:left="5400" w:hanging="360"/>
      </w:pPr>
      <w:rPr>
        <w:rFonts w:ascii="Symbol" w:hAnsi="Symbol"/>
      </w:rPr>
    </w:lvl>
    <w:lvl w:ilvl="7">
      <w:numFmt w:val="bullet"/>
      <w:lvlText w:val="o"/>
      <w:lvlJc w:val="left"/>
      <w:pPr>
        <w:ind w:left="6120" w:hanging="360"/>
      </w:pPr>
      <w:rPr>
        <w:rFonts w:ascii="0" w:hAnsi="0" w:cs="Courier New"/>
      </w:rPr>
    </w:lvl>
    <w:lvl w:ilvl="8">
      <w:numFmt w:val="bullet"/>
      <w:lvlText w:val=""/>
      <w:lvlJc w:val="left"/>
      <w:pPr>
        <w:ind w:left="6840" w:hanging="360"/>
      </w:pPr>
      <w:rPr>
        <w:rFonts w:ascii="0" w:hAnsi="0"/>
      </w:rPr>
    </w:lvl>
  </w:abstractNum>
  <w:abstractNum w:abstractNumId="7" w15:restartNumberingAfterBreak="0">
    <w:nsid w:val="1D0F1121"/>
    <w:multiLevelType w:val="multilevel"/>
    <w:tmpl w:val="8D56911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938718B"/>
    <w:multiLevelType w:val="hybridMultilevel"/>
    <w:tmpl w:val="A2A058BE"/>
    <w:lvl w:ilvl="0" w:tplc="C84E166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1AE1BA9"/>
    <w:multiLevelType w:val="hybridMultilevel"/>
    <w:tmpl w:val="CE5679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1B52792"/>
    <w:multiLevelType w:val="hybridMultilevel"/>
    <w:tmpl w:val="8CBA54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2B21251"/>
    <w:multiLevelType w:val="hybridMultilevel"/>
    <w:tmpl w:val="E24E86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5C57E16"/>
    <w:multiLevelType w:val="hybridMultilevel"/>
    <w:tmpl w:val="1488E5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AE2410C"/>
    <w:multiLevelType w:val="hybridMultilevel"/>
    <w:tmpl w:val="4EC2D290"/>
    <w:lvl w:ilvl="0" w:tplc="309E6C0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C6B19C8"/>
    <w:multiLevelType w:val="hybridMultilevel"/>
    <w:tmpl w:val="F0DA6552"/>
    <w:lvl w:ilvl="0" w:tplc="3DD2328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41B0178"/>
    <w:multiLevelType w:val="hybridMultilevel"/>
    <w:tmpl w:val="3A6A5C0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BE360B7"/>
    <w:multiLevelType w:val="hybridMultilevel"/>
    <w:tmpl w:val="50A074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DFE30D4"/>
    <w:multiLevelType w:val="hybridMultilevel"/>
    <w:tmpl w:val="C6645EA0"/>
    <w:lvl w:ilvl="0" w:tplc="BF38498A">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2910EA8"/>
    <w:multiLevelType w:val="hybridMultilevel"/>
    <w:tmpl w:val="ECF0662E"/>
    <w:lvl w:ilvl="0" w:tplc="BF38498A">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DA82024"/>
    <w:multiLevelType w:val="hybridMultilevel"/>
    <w:tmpl w:val="757A63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EAD324D"/>
    <w:multiLevelType w:val="hybridMultilevel"/>
    <w:tmpl w:val="E842BF66"/>
    <w:lvl w:ilvl="0" w:tplc="BF38498A">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FCE08DA"/>
    <w:multiLevelType w:val="hybridMultilevel"/>
    <w:tmpl w:val="5872841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2" w15:restartNumberingAfterBreak="0">
    <w:nsid w:val="7355648F"/>
    <w:multiLevelType w:val="hybridMultilevel"/>
    <w:tmpl w:val="0A9A33A8"/>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ACA6F6C"/>
    <w:multiLevelType w:val="hybridMultilevel"/>
    <w:tmpl w:val="A372DB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FB52A12"/>
    <w:multiLevelType w:val="hybridMultilevel"/>
    <w:tmpl w:val="40C2C4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16987983">
    <w:abstractNumId w:val="23"/>
  </w:num>
  <w:num w:numId="2" w16cid:durableId="1307391264">
    <w:abstractNumId w:val="16"/>
  </w:num>
  <w:num w:numId="3" w16cid:durableId="973867967">
    <w:abstractNumId w:val="0"/>
  </w:num>
  <w:num w:numId="4" w16cid:durableId="1402412039">
    <w:abstractNumId w:val="12"/>
  </w:num>
  <w:num w:numId="5" w16cid:durableId="1997218651">
    <w:abstractNumId w:val="1"/>
  </w:num>
  <w:num w:numId="6" w16cid:durableId="2120366298">
    <w:abstractNumId w:val="11"/>
  </w:num>
  <w:num w:numId="7" w16cid:durableId="902832197">
    <w:abstractNumId w:val="6"/>
  </w:num>
  <w:num w:numId="8" w16cid:durableId="558054686">
    <w:abstractNumId w:val="6"/>
  </w:num>
  <w:num w:numId="9" w16cid:durableId="1236545509">
    <w:abstractNumId w:val="7"/>
  </w:num>
  <w:num w:numId="10" w16cid:durableId="2006744195">
    <w:abstractNumId w:val="3"/>
  </w:num>
  <w:num w:numId="11" w16cid:durableId="1040933350">
    <w:abstractNumId w:val="19"/>
  </w:num>
  <w:num w:numId="12" w16cid:durableId="1115516369">
    <w:abstractNumId w:val="0"/>
  </w:num>
  <w:num w:numId="13" w16cid:durableId="1409419153">
    <w:abstractNumId w:val="24"/>
  </w:num>
  <w:num w:numId="14" w16cid:durableId="217010027">
    <w:abstractNumId w:val="8"/>
  </w:num>
  <w:num w:numId="15" w16cid:durableId="307979899">
    <w:abstractNumId w:val="13"/>
  </w:num>
  <w:num w:numId="16" w16cid:durableId="1429539185">
    <w:abstractNumId w:val="14"/>
  </w:num>
  <w:num w:numId="17" w16cid:durableId="17046257">
    <w:abstractNumId w:val="17"/>
  </w:num>
  <w:num w:numId="18" w16cid:durableId="1481072445">
    <w:abstractNumId w:val="20"/>
  </w:num>
  <w:num w:numId="19" w16cid:durableId="859321519">
    <w:abstractNumId w:val="18"/>
  </w:num>
  <w:num w:numId="20" w16cid:durableId="175920768">
    <w:abstractNumId w:val="21"/>
  </w:num>
  <w:num w:numId="21" w16cid:durableId="1720517189">
    <w:abstractNumId w:val="9"/>
  </w:num>
  <w:num w:numId="22" w16cid:durableId="1283729381">
    <w:abstractNumId w:val="10"/>
  </w:num>
  <w:num w:numId="23" w16cid:durableId="585069933">
    <w:abstractNumId w:val="4"/>
  </w:num>
  <w:num w:numId="24" w16cid:durableId="1283685530">
    <w:abstractNumId w:val="22"/>
  </w:num>
  <w:num w:numId="25" w16cid:durableId="412090958">
    <w:abstractNumId w:val="2"/>
  </w:num>
  <w:num w:numId="26" w16cid:durableId="1160734943">
    <w:abstractNumId w:val="15"/>
  </w:num>
  <w:num w:numId="27" w16cid:durableId="122587599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242F"/>
    <w:rsid w:val="00000A9E"/>
    <w:rsid w:val="000038FE"/>
    <w:rsid w:val="000047C9"/>
    <w:rsid w:val="0000503C"/>
    <w:rsid w:val="00005646"/>
    <w:rsid w:val="0000576F"/>
    <w:rsid w:val="00005C12"/>
    <w:rsid w:val="00007379"/>
    <w:rsid w:val="000165F8"/>
    <w:rsid w:val="00016A48"/>
    <w:rsid w:val="000179BE"/>
    <w:rsid w:val="00020C8C"/>
    <w:rsid w:val="000217E0"/>
    <w:rsid w:val="000225F4"/>
    <w:rsid w:val="000245FB"/>
    <w:rsid w:val="00024C73"/>
    <w:rsid w:val="000277BD"/>
    <w:rsid w:val="00027BE4"/>
    <w:rsid w:val="000363FF"/>
    <w:rsid w:val="00037A47"/>
    <w:rsid w:val="00037EF4"/>
    <w:rsid w:val="00041DFF"/>
    <w:rsid w:val="00042B3F"/>
    <w:rsid w:val="00045215"/>
    <w:rsid w:val="00045C1F"/>
    <w:rsid w:val="0004791C"/>
    <w:rsid w:val="00051863"/>
    <w:rsid w:val="00051B44"/>
    <w:rsid w:val="000521F9"/>
    <w:rsid w:val="00052B5A"/>
    <w:rsid w:val="00052C1A"/>
    <w:rsid w:val="00053202"/>
    <w:rsid w:val="000602FF"/>
    <w:rsid w:val="00061F28"/>
    <w:rsid w:val="00064E5D"/>
    <w:rsid w:val="0007056A"/>
    <w:rsid w:val="0007102F"/>
    <w:rsid w:val="000776B4"/>
    <w:rsid w:val="00080D91"/>
    <w:rsid w:val="000810B8"/>
    <w:rsid w:val="000842F5"/>
    <w:rsid w:val="00084C94"/>
    <w:rsid w:val="000851E6"/>
    <w:rsid w:val="00086A4A"/>
    <w:rsid w:val="00086BCA"/>
    <w:rsid w:val="00090FF4"/>
    <w:rsid w:val="00091047"/>
    <w:rsid w:val="0009125F"/>
    <w:rsid w:val="0009180D"/>
    <w:rsid w:val="000922C1"/>
    <w:rsid w:val="00092E03"/>
    <w:rsid w:val="0009520A"/>
    <w:rsid w:val="000A1395"/>
    <w:rsid w:val="000A3B3F"/>
    <w:rsid w:val="000A539D"/>
    <w:rsid w:val="000A6643"/>
    <w:rsid w:val="000B18D1"/>
    <w:rsid w:val="000B1AC6"/>
    <w:rsid w:val="000B48C7"/>
    <w:rsid w:val="000B5E42"/>
    <w:rsid w:val="000B6703"/>
    <w:rsid w:val="000B7BA9"/>
    <w:rsid w:val="000C1886"/>
    <w:rsid w:val="000C2967"/>
    <w:rsid w:val="000C30D1"/>
    <w:rsid w:val="000C3348"/>
    <w:rsid w:val="000C442A"/>
    <w:rsid w:val="000C57D3"/>
    <w:rsid w:val="000C5C0D"/>
    <w:rsid w:val="000C6872"/>
    <w:rsid w:val="000C6CC7"/>
    <w:rsid w:val="000C7561"/>
    <w:rsid w:val="000D12C2"/>
    <w:rsid w:val="000D216E"/>
    <w:rsid w:val="000D2CA5"/>
    <w:rsid w:val="000D324B"/>
    <w:rsid w:val="000D33BB"/>
    <w:rsid w:val="000D46E4"/>
    <w:rsid w:val="000D5FC3"/>
    <w:rsid w:val="000E35C5"/>
    <w:rsid w:val="000E3616"/>
    <w:rsid w:val="000E431B"/>
    <w:rsid w:val="000E48E0"/>
    <w:rsid w:val="000E4C9F"/>
    <w:rsid w:val="000E6A36"/>
    <w:rsid w:val="000E6F79"/>
    <w:rsid w:val="000F00D0"/>
    <w:rsid w:val="000F2429"/>
    <w:rsid w:val="000F3533"/>
    <w:rsid w:val="00100851"/>
    <w:rsid w:val="00103D0F"/>
    <w:rsid w:val="00104537"/>
    <w:rsid w:val="001056F9"/>
    <w:rsid w:val="00105BF9"/>
    <w:rsid w:val="001077FA"/>
    <w:rsid w:val="00111902"/>
    <w:rsid w:val="00111E51"/>
    <w:rsid w:val="00117372"/>
    <w:rsid w:val="001177C5"/>
    <w:rsid w:val="00117C14"/>
    <w:rsid w:val="00120B22"/>
    <w:rsid w:val="00120B31"/>
    <w:rsid w:val="00121D7C"/>
    <w:rsid w:val="00121F3F"/>
    <w:rsid w:val="001238B2"/>
    <w:rsid w:val="00123CF2"/>
    <w:rsid w:val="00125F54"/>
    <w:rsid w:val="001271B2"/>
    <w:rsid w:val="001278A2"/>
    <w:rsid w:val="00127A55"/>
    <w:rsid w:val="00127E4D"/>
    <w:rsid w:val="00134BF5"/>
    <w:rsid w:val="00134F6D"/>
    <w:rsid w:val="00140AB1"/>
    <w:rsid w:val="00140D11"/>
    <w:rsid w:val="001420BB"/>
    <w:rsid w:val="00142D38"/>
    <w:rsid w:val="00145BE3"/>
    <w:rsid w:val="00145EC9"/>
    <w:rsid w:val="00146B7E"/>
    <w:rsid w:val="00152542"/>
    <w:rsid w:val="00153995"/>
    <w:rsid w:val="00153C5E"/>
    <w:rsid w:val="00154799"/>
    <w:rsid w:val="001547EB"/>
    <w:rsid w:val="00154977"/>
    <w:rsid w:val="00154CEB"/>
    <w:rsid w:val="00155300"/>
    <w:rsid w:val="001556CE"/>
    <w:rsid w:val="00155B4E"/>
    <w:rsid w:val="00155CF3"/>
    <w:rsid w:val="001622C5"/>
    <w:rsid w:val="001635AF"/>
    <w:rsid w:val="00163F69"/>
    <w:rsid w:val="00165177"/>
    <w:rsid w:val="001669F9"/>
    <w:rsid w:val="00183E49"/>
    <w:rsid w:val="00184E07"/>
    <w:rsid w:val="00184F07"/>
    <w:rsid w:val="001861CB"/>
    <w:rsid w:val="001876C2"/>
    <w:rsid w:val="001919F3"/>
    <w:rsid w:val="001920A3"/>
    <w:rsid w:val="00195BAC"/>
    <w:rsid w:val="00197B26"/>
    <w:rsid w:val="00197EB9"/>
    <w:rsid w:val="001A19CA"/>
    <w:rsid w:val="001A629B"/>
    <w:rsid w:val="001A73AF"/>
    <w:rsid w:val="001B165A"/>
    <w:rsid w:val="001B21CD"/>
    <w:rsid w:val="001B2784"/>
    <w:rsid w:val="001B2AD9"/>
    <w:rsid w:val="001B3D73"/>
    <w:rsid w:val="001B451B"/>
    <w:rsid w:val="001B5647"/>
    <w:rsid w:val="001B5905"/>
    <w:rsid w:val="001B5F92"/>
    <w:rsid w:val="001B6A29"/>
    <w:rsid w:val="001C1004"/>
    <w:rsid w:val="001C26CC"/>
    <w:rsid w:val="001C5484"/>
    <w:rsid w:val="001C7C3B"/>
    <w:rsid w:val="001D1D25"/>
    <w:rsid w:val="001D49A0"/>
    <w:rsid w:val="001D4DF3"/>
    <w:rsid w:val="001D780A"/>
    <w:rsid w:val="001E2EC5"/>
    <w:rsid w:val="001E3BFE"/>
    <w:rsid w:val="001E48CD"/>
    <w:rsid w:val="001E4EC1"/>
    <w:rsid w:val="001E62CC"/>
    <w:rsid w:val="001E6A0E"/>
    <w:rsid w:val="001E6B6F"/>
    <w:rsid w:val="001E7892"/>
    <w:rsid w:val="001E7C40"/>
    <w:rsid w:val="001E7D54"/>
    <w:rsid w:val="001F1211"/>
    <w:rsid w:val="001F1AA9"/>
    <w:rsid w:val="00200B6E"/>
    <w:rsid w:val="002025CB"/>
    <w:rsid w:val="00205045"/>
    <w:rsid w:val="002050D9"/>
    <w:rsid w:val="00205B6A"/>
    <w:rsid w:val="00205C57"/>
    <w:rsid w:val="002064C7"/>
    <w:rsid w:val="00206747"/>
    <w:rsid w:val="00206A9A"/>
    <w:rsid w:val="002078F7"/>
    <w:rsid w:val="00212158"/>
    <w:rsid w:val="0021304B"/>
    <w:rsid w:val="00213D29"/>
    <w:rsid w:val="002149D3"/>
    <w:rsid w:val="00216504"/>
    <w:rsid w:val="00222203"/>
    <w:rsid w:val="002224B3"/>
    <w:rsid w:val="002242D0"/>
    <w:rsid w:val="002247DF"/>
    <w:rsid w:val="00231497"/>
    <w:rsid w:val="00231C20"/>
    <w:rsid w:val="00231E9F"/>
    <w:rsid w:val="0023302A"/>
    <w:rsid w:val="0023376E"/>
    <w:rsid w:val="002369DC"/>
    <w:rsid w:val="00237564"/>
    <w:rsid w:val="00237741"/>
    <w:rsid w:val="00240844"/>
    <w:rsid w:val="0024107E"/>
    <w:rsid w:val="00241871"/>
    <w:rsid w:val="002434B7"/>
    <w:rsid w:val="00243F2A"/>
    <w:rsid w:val="00246F8A"/>
    <w:rsid w:val="002478CE"/>
    <w:rsid w:val="0025085A"/>
    <w:rsid w:val="002518E6"/>
    <w:rsid w:val="0025226C"/>
    <w:rsid w:val="002562D3"/>
    <w:rsid w:val="00257359"/>
    <w:rsid w:val="0025744A"/>
    <w:rsid w:val="002600B4"/>
    <w:rsid w:val="002659B2"/>
    <w:rsid w:val="00265BB9"/>
    <w:rsid w:val="00265D02"/>
    <w:rsid w:val="00266379"/>
    <w:rsid w:val="002663AC"/>
    <w:rsid w:val="002716A5"/>
    <w:rsid w:val="00274C6D"/>
    <w:rsid w:val="0027685C"/>
    <w:rsid w:val="00282072"/>
    <w:rsid w:val="00282B54"/>
    <w:rsid w:val="00294456"/>
    <w:rsid w:val="00294805"/>
    <w:rsid w:val="00296539"/>
    <w:rsid w:val="00297B5B"/>
    <w:rsid w:val="002A1255"/>
    <w:rsid w:val="002A35ED"/>
    <w:rsid w:val="002A385D"/>
    <w:rsid w:val="002A59C2"/>
    <w:rsid w:val="002A5D85"/>
    <w:rsid w:val="002A63FA"/>
    <w:rsid w:val="002A67B4"/>
    <w:rsid w:val="002A6987"/>
    <w:rsid w:val="002A77AF"/>
    <w:rsid w:val="002B048B"/>
    <w:rsid w:val="002B1164"/>
    <w:rsid w:val="002B26EC"/>
    <w:rsid w:val="002B3B2E"/>
    <w:rsid w:val="002B4851"/>
    <w:rsid w:val="002B5267"/>
    <w:rsid w:val="002B5869"/>
    <w:rsid w:val="002B644D"/>
    <w:rsid w:val="002B64AA"/>
    <w:rsid w:val="002B6709"/>
    <w:rsid w:val="002B7BA7"/>
    <w:rsid w:val="002C0567"/>
    <w:rsid w:val="002C08A9"/>
    <w:rsid w:val="002C1B6F"/>
    <w:rsid w:val="002C30A5"/>
    <w:rsid w:val="002C444E"/>
    <w:rsid w:val="002C46EB"/>
    <w:rsid w:val="002C47A0"/>
    <w:rsid w:val="002C5548"/>
    <w:rsid w:val="002C7B43"/>
    <w:rsid w:val="002D1EC6"/>
    <w:rsid w:val="002D2BCA"/>
    <w:rsid w:val="002D333C"/>
    <w:rsid w:val="002D54C9"/>
    <w:rsid w:val="002D7CDD"/>
    <w:rsid w:val="002F0B0F"/>
    <w:rsid w:val="002F1C08"/>
    <w:rsid w:val="002F4E77"/>
    <w:rsid w:val="002F54C1"/>
    <w:rsid w:val="002F67AD"/>
    <w:rsid w:val="002F7D02"/>
    <w:rsid w:val="0030021D"/>
    <w:rsid w:val="003015DB"/>
    <w:rsid w:val="00303428"/>
    <w:rsid w:val="0030487A"/>
    <w:rsid w:val="00305B7F"/>
    <w:rsid w:val="0030781D"/>
    <w:rsid w:val="00307A22"/>
    <w:rsid w:val="0031006A"/>
    <w:rsid w:val="00310A55"/>
    <w:rsid w:val="00312E64"/>
    <w:rsid w:val="00313714"/>
    <w:rsid w:val="00313C37"/>
    <w:rsid w:val="003146FD"/>
    <w:rsid w:val="0031650A"/>
    <w:rsid w:val="00320DF4"/>
    <w:rsid w:val="003210AA"/>
    <w:rsid w:val="00321F96"/>
    <w:rsid w:val="00322210"/>
    <w:rsid w:val="0032240C"/>
    <w:rsid w:val="00325359"/>
    <w:rsid w:val="00327434"/>
    <w:rsid w:val="003302B6"/>
    <w:rsid w:val="00332F6C"/>
    <w:rsid w:val="00333627"/>
    <w:rsid w:val="00335A55"/>
    <w:rsid w:val="00335E76"/>
    <w:rsid w:val="003373D3"/>
    <w:rsid w:val="00342DB3"/>
    <w:rsid w:val="00345087"/>
    <w:rsid w:val="00345C0A"/>
    <w:rsid w:val="00346ABA"/>
    <w:rsid w:val="00347FFE"/>
    <w:rsid w:val="003509EE"/>
    <w:rsid w:val="00350E24"/>
    <w:rsid w:val="003521BA"/>
    <w:rsid w:val="0035323E"/>
    <w:rsid w:val="003538DA"/>
    <w:rsid w:val="00354B9F"/>
    <w:rsid w:val="003557E3"/>
    <w:rsid w:val="003564E8"/>
    <w:rsid w:val="003621F9"/>
    <w:rsid w:val="00365C20"/>
    <w:rsid w:val="003723C5"/>
    <w:rsid w:val="00376A0D"/>
    <w:rsid w:val="00383829"/>
    <w:rsid w:val="00384EBE"/>
    <w:rsid w:val="00385791"/>
    <w:rsid w:val="00390A8F"/>
    <w:rsid w:val="00391EA9"/>
    <w:rsid w:val="00393515"/>
    <w:rsid w:val="00393AFB"/>
    <w:rsid w:val="00394869"/>
    <w:rsid w:val="00394DB1"/>
    <w:rsid w:val="00395416"/>
    <w:rsid w:val="0039609D"/>
    <w:rsid w:val="003A295F"/>
    <w:rsid w:val="003A32A8"/>
    <w:rsid w:val="003A3959"/>
    <w:rsid w:val="003A5E20"/>
    <w:rsid w:val="003B1016"/>
    <w:rsid w:val="003B24C7"/>
    <w:rsid w:val="003B28BB"/>
    <w:rsid w:val="003B3741"/>
    <w:rsid w:val="003B3C29"/>
    <w:rsid w:val="003B5E74"/>
    <w:rsid w:val="003C2208"/>
    <w:rsid w:val="003C2754"/>
    <w:rsid w:val="003C2F9B"/>
    <w:rsid w:val="003C3DC8"/>
    <w:rsid w:val="003C4D1F"/>
    <w:rsid w:val="003C567A"/>
    <w:rsid w:val="003D0480"/>
    <w:rsid w:val="003D1111"/>
    <w:rsid w:val="003D1F1C"/>
    <w:rsid w:val="003D2B0E"/>
    <w:rsid w:val="003D4123"/>
    <w:rsid w:val="003D504C"/>
    <w:rsid w:val="003D6166"/>
    <w:rsid w:val="003D6645"/>
    <w:rsid w:val="003E1F06"/>
    <w:rsid w:val="003E2189"/>
    <w:rsid w:val="003E2377"/>
    <w:rsid w:val="003E323A"/>
    <w:rsid w:val="003E3348"/>
    <w:rsid w:val="003E3FE4"/>
    <w:rsid w:val="003E49D4"/>
    <w:rsid w:val="003E7C7F"/>
    <w:rsid w:val="003E7DD2"/>
    <w:rsid w:val="003F03F9"/>
    <w:rsid w:val="003F2C46"/>
    <w:rsid w:val="003F3396"/>
    <w:rsid w:val="003F527A"/>
    <w:rsid w:val="003F724B"/>
    <w:rsid w:val="00400821"/>
    <w:rsid w:val="00403B04"/>
    <w:rsid w:val="00403C4C"/>
    <w:rsid w:val="004102A7"/>
    <w:rsid w:val="00411A0C"/>
    <w:rsid w:val="00413022"/>
    <w:rsid w:val="00420544"/>
    <w:rsid w:val="004247E7"/>
    <w:rsid w:val="00425AFA"/>
    <w:rsid w:val="004267C3"/>
    <w:rsid w:val="00435217"/>
    <w:rsid w:val="0043542A"/>
    <w:rsid w:val="00437187"/>
    <w:rsid w:val="004371A8"/>
    <w:rsid w:val="004375D5"/>
    <w:rsid w:val="00440888"/>
    <w:rsid w:val="00440926"/>
    <w:rsid w:val="00441C0A"/>
    <w:rsid w:val="00442378"/>
    <w:rsid w:val="004456FF"/>
    <w:rsid w:val="00446118"/>
    <w:rsid w:val="0044614C"/>
    <w:rsid w:val="00453FF6"/>
    <w:rsid w:val="00454C52"/>
    <w:rsid w:val="00455C2B"/>
    <w:rsid w:val="0046035E"/>
    <w:rsid w:val="00461D39"/>
    <w:rsid w:val="00463189"/>
    <w:rsid w:val="0046392A"/>
    <w:rsid w:val="004671F7"/>
    <w:rsid w:val="00470D68"/>
    <w:rsid w:val="00471479"/>
    <w:rsid w:val="00473D74"/>
    <w:rsid w:val="00475B26"/>
    <w:rsid w:val="004764F2"/>
    <w:rsid w:val="0048339D"/>
    <w:rsid w:val="0049063E"/>
    <w:rsid w:val="00492A72"/>
    <w:rsid w:val="00494B8B"/>
    <w:rsid w:val="00495083"/>
    <w:rsid w:val="00496C19"/>
    <w:rsid w:val="004A19DE"/>
    <w:rsid w:val="004A25BC"/>
    <w:rsid w:val="004A4005"/>
    <w:rsid w:val="004A43DD"/>
    <w:rsid w:val="004B38B4"/>
    <w:rsid w:val="004B3F1B"/>
    <w:rsid w:val="004B3F63"/>
    <w:rsid w:val="004B6F8A"/>
    <w:rsid w:val="004B7A9F"/>
    <w:rsid w:val="004B7EFB"/>
    <w:rsid w:val="004C1D35"/>
    <w:rsid w:val="004C4B59"/>
    <w:rsid w:val="004C66B1"/>
    <w:rsid w:val="004C6BD0"/>
    <w:rsid w:val="004D2A09"/>
    <w:rsid w:val="004D403F"/>
    <w:rsid w:val="004E0E86"/>
    <w:rsid w:val="004E1619"/>
    <w:rsid w:val="004E1907"/>
    <w:rsid w:val="004E1D88"/>
    <w:rsid w:val="004E5EF5"/>
    <w:rsid w:val="004E6A2C"/>
    <w:rsid w:val="004E7479"/>
    <w:rsid w:val="004F4342"/>
    <w:rsid w:val="004F6F84"/>
    <w:rsid w:val="005001A3"/>
    <w:rsid w:val="005005E0"/>
    <w:rsid w:val="00502D6A"/>
    <w:rsid w:val="005036D9"/>
    <w:rsid w:val="005044EA"/>
    <w:rsid w:val="0050743B"/>
    <w:rsid w:val="005076DF"/>
    <w:rsid w:val="00507D5D"/>
    <w:rsid w:val="00511BDC"/>
    <w:rsid w:val="00512C98"/>
    <w:rsid w:val="00512F79"/>
    <w:rsid w:val="00515A28"/>
    <w:rsid w:val="00517D33"/>
    <w:rsid w:val="00520362"/>
    <w:rsid w:val="00521C17"/>
    <w:rsid w:val="00521DCA"/>
    <w:rsid w:val="00522EA5"/>
    <w:rsid w:val="005255F5"/>
    <w:rsid w:val="005325C5"/>
    <w:rsid w:val="00533E6D"/>
    <w:rsid w:val="0053511A"/>
    <w:rsid w:val="005425BB"/>
    <w:rsid w:val="00543422"/>
    <w:rsid w:val="00547F73"/>
    <w:rsid w:val="00550914"/>
    <w:rsid w:val="00552AF0"/>
    <w:rsid w:val="00552B6B"/>
    <w:rsid w:val="0055336E"/>
    <w:rsid w:val="005539A9"/>
    <w:rsid w:val="005553F3"/>
    <w:rsid w:val="00556013"/>
    <w:rsid w:val="00561018"/>
    <w:rsid w:val="00563964"/>
    <w:rsid w:val="0056627F"/>
    <w:rsid w:val="00566A7C"/>
    <w:rsid w:val="0057037A"/>
    <w:rsid w:val="00570AD3"/>
    <w:rsid w:val="005719B2"/>
    <w:rsid w:val="0057557A"/>
    <w:rsid w:val="00575CB3"/>
    <w:rsid w:val="00577788"/>
    <w:rsid w:val="00583623"/>
    <w:rsid w:val="00583C4B"/>
    <w:rsid w:val="00584040"/>
    <w:rsid w:val="00586801"/>
    <w:rsid w:val="00586B42"/>
    <w:rsid w:val="00591D2C"/>
    <w:rsid w:val="005940D2"/>
    <w:rsid w:val="005957D5"/>
    <w:rsid w:val="00595BFD"/>
    <w:rsid w:val="005A1287"/>
    <w:rsid w:val="005A1A20"/>
    <w:rsid w:val="005A1D6A"/>
    <w:rsid w:val="005B161E"/>
    <w:rsid w:val="005B1CCF"/>
    <w:rsid w:val="005B227D"/>
    <w:rsid w:val="005B2729"/>
    <w:rsid w:val="005B7028"/>
    <w:rsid w:val="005C011D"/>
    <w:rsid w:val="005C1E21"/>
    <w:rsid w:val="005C2106"/>
    <w:rsid w:val="005C2C88"/>
    <w:rsid w:val="005C3C87"/>
    <w:rsid w:val="005C42EC"/>
    <w:rsid w:val="005C47C7"/>
    <w:rsid w:val="005C707E"/>
    <w:rsid w:val="005D162B"/>
    <w:rsid w:val="005D2037"/>
    <w:rsid w:val="005D44C9"/>
    <w:rsid w:val="005D6060"/>
    <w:rsid w:val="005E1E45"/>
    <w:rsid w:val="005E32A9"/>
    <w:rsid w:val="005E33F6"/>
    <w:rsid w:val="005E39D6"/>
    <w:rsid w:val="005E5A34"/>
    <w:rsid w:val="005E5C2C"/>
    <w:rsid w:val="005E5EB2"/>
    <w:rsid w:val="005E6037"/>
    <w:rsid w:val="005E7599"/>
    <w:rsid w:val="005F702C"/>
    <w:rsid w:val="00601DAD"/>
    <w:rsid w:val="006024EE"/>
    <w:rsid w:val="00602974"/>
    <w:rsid w:val="00602E64"/>
    <w:rsid w:val="0060554F"/>
    <w:rsid w:val="006064D5"/>
    <w:rsid w:val="00606C04"/>
    <w:rsid w:val="00610343"/>
    <w:rsid w:val="00610DB1"/>
    <w:rsid w:val="00610E34"/>
    <w:rsid w:val="00612625"/>
    <w:rsid w:val="006142F0"/>
    <w:rsid w:val="00616C78"/>
    <w:rsid w:val="00617B09"/>
    <w:rsid w:val="00621608"/>
    <w:rsid w:val="0062293E"/>
    <w:rsid w:val="0062419F"/>
    <w:rsid w:val="006241FD"/>
    <w:rsid w:val="00630CE1"/>
    <w:rsid w:val="00632833"/>
    <w:rsid w:val="00636203"/>
    <w:rsid w:val="0063746A"/>
    <w:rsid w:val="00637EFF"/>
    <w:rsid w:val="00642C75"/>
    <w:rsid w:val="006468AB"/>
    <w:rsid w:val="006477BB"/>
    <w:rsid w:val="006509DA"/>
    <w:rsid w:val="00651C88"/>
    <w:rsid w:val="0065687A"/>
    <w:rsid w:val="00657454"/>
    <w:rsid w:val="00657B75"/>
    <w:rsid w:val="00657F5F"/>
    <w:rsid w:val="0066038D"/>
    <w:rsid w:val="0066162F"/>
    <w:rsid w:val="00661FFD"/>
    <w:rsid w:val="00662F43"/>
    <w:rsid w:val="0066532A"/>
    <w:rsid w:val="006654A8"/>
    <w:rsid w:val="0066668B"/>
    <w:rsid w:val="00666981"/>
    <w:rsid w:val="006674C6"/>
    <w:rsid w:val="00667A32"/>
    <w:rsid w:val="00674797"/>
    <w:rsid w:val="0067532C"/>
    <w:rsid w:val="00676452"/>
    <w:rsid w:val="00677F3D"/>
    <w:rsid w:val="00680628"/>
    <w:rsid w:val="00680687"/>
    <w:rsid w:val="006865F6"/>
    <w:rsid w:val="00687B09"/>
    <w:rsid w:val="00690DFD"/>
    <w:rsid w:val="00694CD5"/>
    <w:rsid w:val="0069754D"/>
    <w:rsid w:val="006A1806"/>
    <w:rsid w:val="006A26D9"/>
    <w:rsid w:val="006A3172"/>
    <w:rsid w:val="006A3B41"/>
    <w:rsid w:val="006A3F6D"/>
    <w:rsid w:val="006A4243"/>
    <w:rsid w:val="006A5681"/>
    <w:rsid w:val="006A6511"/>
    <w:rsid w:val="006A71C8"/>
    <w:rsid w:val="006B0C73"/>
    <w:rsid w:val="006B35EF"/>
    <w:rsid w:val="006B5E71"/>
    <w:rsid w:val="006C00C9"/>
    <w:rsid w:val="006C2A54"/>
    <w:rsid w:val="006C4DC3"/>
    <w:rsid w:val="006C6E84"/>
    <w:rsid w:val="006C78F7"/>
    <w:rsid w:val="006C7E5E"/>
    <w:rsid w:val="006D25A6"/>
    <w:rsid w:val="006D2D9F"/>
    <w:rsid w:val="006E071A"/>
    <w:rsid w:val="006E138E"/>
    <w:rsid w:val="006E14B0"/>
    <w:rsid w:val="006E2130"/>
    <w:rsid w:val="006E2208"/>
    <w:rsid w:val="006E2EF5"/>
    <w:rsid w:val="006E3217"/>
    <w:rsid w:val="006E4A25"/>
    <w:rsid w:val="006E547A"/>
    <w:rsid w:val="006E6033"/>
    <w:rsid w:val="006E7A5A"/>
    <w:rsid w:val="006F00BF"/>
    <w:rsid w:val="006F4862"/>
    <w:rsid w:val="006F48A2"/>
    <w:rsid w:val="006F5251"/>
    <w:rsid w:val="006F5FDC"/>
    <w:rsid w:val="00700195"/>
    <w:rsid w:val="00701BFF"/>
    <w:rsid w:val="00702746"/>
    <w:rsid w:val="00702D01"/>
    <w:rsid w:val="00703257"/>
    <w:rsid w:val="00703784"/>
    <w:rsid w:val="00703AA3"/>
    <w:rsid w:val="0070575E"/>
    <w:rsid w:val="007101B7"/>
    <w:rsid w:val="00710657"/>
    <w:rsid w:val="007111AF"/>
    <w:rsid w:val="007119AD"/>
    <w:rsid w:val="00711AB6"/>
    <w:rsid w:val="00711C5F"/>
    <w:rsid w:val="00713A58"/>
    <w:rsid w:val="00714EB6"/>
    <w:rsid w:val="00716F03"/>
    <w:rsid w:val="00717A3E"/>
    <w:rsid w:val="0072070D"/>
    <w:rsid w:val="00720CC7"/>
    <w:rsid w:val="00722075"/>
    <w:rsid w:val="00722A64"/>
    <w:rsid w:val="007230D1"/>
    <w:rsid w:val="00723669"/>
    <w:rsid w:val="00724E62"/>
    <w:rsid w:val="007259D1"/>
    <w:rsid w:val="00727128"/>
    <w:rsid w:val="007327A3"/>
    <w:rsid w:val="00733CAA"/>
    <w:rsid w:val="00733DA2"/>
    <w:rsid w:val="0073408D"/>
    <w:rsid w:val="007343CA"/>
    <w:rsid w:val="007373F7"/>
    <w:rsid w:val="007376B9"/>
    <w:rsid w:val="00740114"/>
    <w:rsid w:val="007420E3"/>
    <w:rsid w:val="00744C21"/>
    <w:rsid w:val="00746EAA"/>
    <w:rsid w:val="007475F2"/>
    <w:rsid w:val="007518B2"/>
    <w:rsid w:val="0075270C"/>
    <w:rsid w:val="00754E26"/>
    <w:rsid w:val="00760309"/>
    <w:rsid w:val="00762981"/>
    <w:rsid w:val="00762B7A"/>
    <w:rsid w:val="00765BB6"/>
    <w:rsid w:val="00765D40"/>
    <w:rsid w:val="00767242"/>
    <w:rsid w:val="007708B1"/>
    <w:rsid w:val="00770F4C"/>
    <w:rsid w:val="007815DF"/>
    <w:rsid w:val="007835CB"/>
    <w:rsid w:val="0078399A"/>
    <w:rsid w:val="00783BE3"/>
    <w:rsid w:val="00786EE9"/>
    <w:rsid w:val="00787817"/>
    <w:rsid w:val="00787CC4"/>
    <w:rsid w:val="00792FD4"/>
    <w:rsid w:val="007936CE"/>
    <w:rsid w:val="00793A1D"/>
    <w:rsid w:val="007960FD"/>
    <w:rsid w:val="00796BD8"/>
    <w:rsid w:val="007979FF"/>
    <w:rsid w:val="007A00F6"/>
    <w:rsid w:val="007A1FBF"/>
    <w:rsid w:val="007A2C34"/>
    <w:rsid w:val="007A33C5"/>
    <w:rsid w:val="007A50CB"/>
    <w:rsid w:val="007A6B14"/>
    <w:rsid w:val="007A7CB4"/>
    <w:rsid w:val="007B03AD"/>
    <w:rsid w:val="007B1B30"/>
    <w:rsid w:val="007B241E"/>
    <w:rsid w:val="007B4336"/>
    <w:rsid w:val="007B434F"/>
    <w:rsid w:val="007B7187"/>
    <w:rsid w:val="007C1693"/>
    <w:rsid w:val="007C1714"/>
    <w:rsid w:val="007C6ED7"/>
    <w:rsid w:val="007D033C"/>
    <w:rsid w:val="007D1CF6"/>
    <w:rsid w:val="007D2A4A"/>
    <w:rsid w:val="007D67EB"/>
    <w:rsid w:val="007E372C"/>
    <w:rsid w:val="007E38CE"/>
    <w:rsid w:val="007E6206"/>
    <w:rsid w:val="007E62D1"/>
    <w:rsid w:val="007E7234"/>
    <w:rsid w:val="007E7DF5"/>
    <w:rsid w:val="007F0A68"/>
    <w:rsid w:val="007F1A2D"/>
    <w:rsid w:val="007F2532"/>
    <w:rsid w:val="007F2C37"/>
    <w:rsid w:val="007F2C86"/>
    <w:rsid w:val="007F4E75"/>
    <w:rsid w:val="007F6601"/>
    <w:rsid w:val="007F76AE"/>
    <w:rsid w:val="00800C7A"/>
    <w:rsid w:val="00800EA7"/>
    <w:rsid w:val="00802A8F"/>
    <w:rsid w:val="008030A7"/>
    <w:rsid w:val="008053A9"/>
    <w:rsid w:val="00805EF0"/>
    <w:rsid w:val="008067C1"/>
    <w:rsid w:val="008076FE"/>
    <w:rsid w:val="008150D4"/>
    <w:rsid w:val="00815EE4"/>
    <w:rsid w:val="008161B8"/>
    <w:rsid w:val="008202C1"/>
    <w:rsid w:val="00821CF8"/>
    <w:rsid w:val="00823085"/>
    <w:rsid w:val="008244C2"/>
    <w:rsid w:val="00824B00"/>
    <w:rsid w:val="0083255B"/>
    <w:rsid w:val="00832EAB"/>
    <w:rsid w:val="00833DB4"/>
    <w:rsid w:val="00834587"/>
    <w:rsid w:val="00835C50"/>
    <w:rsid w:val="0083716C"/>
    <w:rsid w:val="008415C8"/>
    <w:rsid w:val="00841B7A"/>
    <w:rsid w:val="00842C6D"/>
    <w:rsid w:val="00845079"/>
    <w:rsid w:val="00845590"/>
    <w:rsid w:val="00847D61"/>
    <w:rsid w:val="00850E43"/>
    <w:rsid w:val="008520C7"/>
    <w:rsid w:val="00852BBC"/>
    <w:rsid w:val="008566AC"/>
    <w:rsid w:val="00856A5D"/>
    <w:rsid w:val="00856E98"/>
    <w:rsid w:val="00856F77"/>
    <w:rsid w:val="00857545"/>
    <w:rsid w:val="00857A6A"/>
    <w:rsid w:val="00860D11"/>
    <w:rsid w:val="00861720"/>
    <w:rsid w:val="00861991"/>
    <w:rsid w:val="00861CD0"/>
    <w:rsid w:val="00862E1F"/>
    <w:rsid w:val="00864585"/>
    <w:rsid w:val="00866E14"/>
    <w:rsid w:val="0086732A"/>
    <w:rsid w:val="0087131D"/>
    <w:rsid w:val="0087255A"/>
    <w:rsid w:val="008725E4"/>
    <w:rsid w:val="00873DDA"/>
    <w:rsid w:val="00877A8C"/>
    <w:rsid w:val="00877EA5"/>
    <w:rsid w:val="00880C8F"/>
    <w:rsid w:val="00881024"/>
    <w:rsid w:val="008823F1"/>
    <w:rsid w:val="00882944"/>
    <w:rsid w:val="00882E14"/>
    <w:rsid w:val="00885F49"/>
    <w:rsid w:val="0088692A"/>
    <w:rsid w:val="0088705E"/>
    <w:rsid w:val="00890717"/>
    <w:rsid w:val="00890BB8"/>
    <w:rsid w:val="00890E41"/>
    <w:rsid w:val="008931FB"/>
    <w:rsid w:val="00893FAF"/>
    <w:rsid w:val="00896558"/>
    <w:rsid w:val="00896971"/>
    <w:rsid w:val="008974A3"/>
    <w:rsid w:val="00897E30"/>
    <w:rsid w:val="00897F99"/>
    <w:rsid w:val="008A09D1"/>
    <w:rsid w:val="008A1274"/>
    <w:rsid w:val="008A1676"/>
    <w:rsid w:val="008A45C7"/>
    <w:rsid w:val="008A49C5"/>
    <w:rsid w:val="008A5009"/>
    <w:rsid w:val="008B0994"/>
    <w:rsid w:val="008B0C2A"/>
    <w:rsid w:val="008B1190"/>
    <w:rsid w:val="008B2BB4"/>
    <w:rsid w:val="008B439A"/>
    <w:rsid w:val="008B52D8"/>
    <w:rsid w:val="008B5571"/>
    <w:rsid w:val="008B5DEC"/>
    <w:rsid w:val="008B6393"/>
    <w:rsid w:val="008B6A6F"/>
    <w:rsid w:val="008C0BA4"/>
    <w:rsid w:val="008C2FA7"/>
    <w:rsid w:val="008C35D5"/>
    <w:rsid w:val="008C3854"/>
    <w:rsid w:val="008C4C4A"/>
    <w:rsid w:val="008C648F"/>
    <w:rsid w:val="008C681F"/>
    <w:rsid w:val="008D01F6"/>
    <w:rsid w:val="008D09AD"/>
    <w:rsid w:val="008D1315"/>
    <w:rsid w:val="008D1C41"/>
    <w:rsid w:val="008D205C"/>
    <w:rsid w:val="008D3633"/>
    <w:rsid w:val="008D43AA"/>
    <w:rsid w:val="008D4A0E"/>
    <w:rsid w:val="008D4FF0"/>
    <w:rsid w:val="008D64DC"/>
    <w:rsid w:val="008D740B"/>
    <w:rsid w:val="008E26F4"/>
    <w:rsid w:val="008E2BA3"/>
    <w:rsid w:val="008E3861"/>
    <w:rsid w:val="008E435B"/>
    <w:rsid w:val="008E4679"/>
    <w:rsid w:val="008E5887"/>
    <w:rsid w:val="008E754F"/>
    <w:rsid w:val="008F2282"/>
    <w:rsid w:val="008F54E4"/>
    <w:rsid w:val="008F5558"/>
    <w:rsid w:val="008F6E7E"/>
    <w:rsid w:val="008F7519"/>
    <w:rsid w:val="008F7F26"/>
    <w:rsid w:val="009005CB"/>
    <w:rsid w:val="00901900"/>
    <w:rsid w:val="00901CFB"/>
    <w:rsid w:val="00902AB2"/>
    <w:rsid w:val="00902F92"/>
    <w:rsid w:val="009035E2"/>
    <w:rsid w:val="00907B95"/>
    <w:rsid w:val="0091013E"/>
    <w:rsid w:val="0091299E"/>
    <w:rsid w:val="009157AC"/>
    <w:rsid w:val="00915E0E"/>
    <w:rsid w:val="00917EE3"/>
    <w:rsid w:val="00920C1B"/>
    <w:rsid w:val="0092102B"/>
    <w:rsid w:val="0092112C"/>
    <w:rsid w:val="00922502"/>
    <w:rsid w:val="009232A4"/>
    <w:rsid w:val="00923655"/>
    <w:rsid w:val="00924CB0"/>
    <w:rsid w:val="0093117B"/>
    <w:rsid w:val="009319F1"/>
    <w:rsid w:val="009321B3"/>
    <w:rsid w:val="0093251E"/>
    <w:rsid w:val="0093264D"/>
    <w:rsid w:val="009326DB"/>
    <w:rsid w:val="009342CB"/>
    <w:rsid w:val="00934750"/>
    <w:rsid w:val="00934F4B"/>
    <w:rsid w:val="009351FC"/>
    <w:rsid w:val="00935DA4"/>
    <w:rsid w:val="0094088E"/>
    <w:rsid w:val="009417BC"/>
    <w:rsid w:val="00944F1A"/>
    <w:rsid w:val="00946F13"/>
    <w:rsid w:val="00952267"/>
    <w:rsid w:val="0095254F"/>
    <w:rsid w:val="00952F12"/>
    <w:rsid w:val="00954105"/>
    <w:rsid w:val="00954209"/>
    <w:rsid w:val="009549DA"/>
    <w:rsid w:val="00955C81"/>
    <w:rsid w:val="009570CD"/>
    <w:rsid w:val="00957F61"/>
    <w:rsid w:val="00960A2C"/>
    <w:rsid w:val="00960AFF"/>
    <w:rsid w:val="00963972"/>
    <w:rsid w:val="00964CA4"/>
    <w:rsid w:val="0096610F"/>
    <w:rsid w:val="0097301C"/>
    <w:rsid w:val="009735A2"/>
    <w:rsid w:val="0097402D"/>
    <w:rsid w:val="00975F50"/>
    <w:rsid w:val="00975FD0"/>
    <w:rsid w:val="00977DBE"/>
    <w:rsid w:val="009802F4"/>
    <w:rsid w:val="0098071B"/>
    <w:rsid w:val="00983D4C"/>
    <w:rsid w:val="009847FF"/>
    <w:rsid w:val="00984C2A"/>
    <w:rsid w:val="009901C9"/>
    <w:rsid w:val="009939BB"/>
    <w:rsid w:val="00993C94"/>
    <w:rsid w:val="00995A3F"/>
    <w:rsid w:val="00995FA7"/>
    <w:rsid w:val="009A145F"/>
    <w:rsid w:val="009A1DCE"/>
    <w:rsid w:val="009A377F"/>
    <w:rsid w:val="009A572D"/>
    <w:rsid w:val="009A5D90"/>
    <w:rsid w:val="009B0124"/>
    <w:rsid w:val="009B15A3"/>
    <w:rsid w:val="009B3984"/>
    <w:rsid w:val="009B648A"/>
    <w:rsid w:val="009C01D3"/>
    <w:rsid w:val="009C0BF1"/>
    <w:rsid w:val="009C2BA3"/>
    <w:rsid w:val="009C77FE"/>
    <w:rsid w:val="009D03DD"/>
    <w:rsid w:val="009D25DC"/>
    <w:rsid w:val="009D59EA"/>
    <w:rsid w:val="009D74AA"/>
    <w:rsid w:val="009D74CD"/>
    <w:rsid w:val="009D758C"/>
    <w:rsid w:val="009E1F72"/>
    <w:rsid w:val="009E7A7C"/>
    <w:rsid w:val="009E7B64"/>
    <w:rsid w:val="009F136C"/>
    <w:rsid w:val="009F2128"/>
    <w:rsid w:val="009F2CDD"/>
    <w:rsid w:val="009F411F"/>
    <w:rsid w:val="009F5850"/>
    <w:rsid w:val="009F6406"/>
    <w:rsid w:val="009F67F2"/>
    <w:rsid w:val="00A01B86"/>
    <w:rsid w:val="00A061E7"/>
    <w:rsid w:val="00A102D8"/>
    <w:rsid w:val="00A114B5"/>
    <w:rsid w:val="00A15C66"/>
    <w:rsid w:val="00A16D44"/>
    <w:rsid w:val="00A17546"/>
    <w:rsid w:val="00A201E0"/>
    <w:rsid w:val="00A20BDA"/>
    <w:rsid w:val="00A21650"/>
    <w:rsid w:val="00A2337E"/>
    <w:rsid w:val="00A24828"/>
    <w:rsid w:val="00A274C5"/>
    <w:rsid w:val="00A314D4"/>
    <w:rsid w:val="00A31674"/>
    <w:rsid w:val="00A33C3A"/>
    <w:rsid w:val="00A340CC"/>
    <w:rsid w:val="00A36DD9"/>
    <w:rsid w:val="00A4204E"/>
    <w:rsid w:val="00A45DD0"/>
    <w:rsid w:val="00A51ED1"/>
    <w:rsid w:val="00A53C4B"/>
    <w:rsid w:val="00A54A9E"/>
    <w:rsid w:val="00A56088"/>
    <w:rsid w:val="00A56A99"/>
    <w:rsid w:val="00A601CF"/>
    <w:rsid w:val="00A608FB"/>
    <w:rsid w:val="00A62F6C"/>
    <w:rsid w:val="00A630DF"/>
    <w:rsid w:val="00A671C4"/>
    <w:rsid w:val="00A67A1C"/>
    <w:rsid w:val="00A72BEA"/>
    <w:rsid w:val="00A74863"/>
    <w:rsid w:val="00A77260"/>
    <w:rsid w:val="00A83696"/>
    <w:rsid w:val="00A847D6"/>
    <w:rsid w:val="00A85E56"/>
    <w:rsid w:val="00A86DFA"/>
    <w:rsid w:val="00A9231A"/>
    <w:rsid w:val="00A94DFC"/>
    <w:rsid w:val="00A96CED"/>
    <w:rsid w:val="00A97575"/>
    <w:rsid w:val="00AA0963"/>
    <w:rsid w:val="00AA149F"/>
    <w:rsid w:val="00AA43C5"/>
    <w:rsid w:val="00AA487C"/>
    <w:rsid w:val="00AA537C"/>
    <w:rsid w:val="00AA6173"/>
    <w:rsid w:val="00AA701F"/>
    <w:rsid w:val="00AA70AC"/>
    <w:rsid w:val="00AA711F"/>
    <w:rsid w:val="00AA7DBF"/>
    <w:rsid w:val="00AB0D5C"/>
    <w:rsid w:val="00AB11C6"/>
    <w:rsid w:val="00AB1A2D"/>
    <w:rsid w:val="00AB3979"/>
    <w:rsid w:val="00AB7B5E"/>
    <w:rsid w:val="00AC01CC"/>
    <w:rsid w:val="00AC2DF5"/>
    <w:rsid w:val="00AC3AE7"/>
    <w:rsid w:val="00AC3BE2"/>
    <w:rsid w:val="00AC71E2"/>
    <w:rsid w:val="00AD0456"/>
    <w:rsid w:val="00AD393B"/>
    <w:rsid w:val="00AD5E0F"/>
    <w:rsid w:val="00AD6169"/>
    <w:rsid w:val="00AD648A"/>
    <w:rsid w:val="00AE0234"/>
    <w:rsid w:val="00AE2ABF"/>
    <w:rsid w:val="00AE3F8C"/>
    <w:rsid w:val="00AE6221"/>
    <w:rsid w:val="00AF0A5E"/>
    <w:rsid w:val="00AF0F2D"/>
    <w:rsid w:val="00AF57E8"/>
    <w:rsid w:val="00AF65F5"/>
    <w:rsid w:val="00AF7512"/>
    <w:rsid w:val="00AF76BE"/>
    <w:rsid w:val="00B01AA4"/>
    <w:rsid w:val="00B03DD7"/>
    <w:rsid w:val="00B03EDE"/>
    <w:rsid w:val="00B04360"/>
    <w:rsid w:val="00B045CA"/>
    <w:rsid w:val="00B0697F"/>
    <w:rsid w:val="00B13586"/>
    <w:rsid w:val="00B14E24"/>
    <w:rsid w:val="00B15A9D"/>
    <w:rsid w:val="00B16DAF"/>
    <w:rsid w:val="00B20D63"/>
    <w:rsid w:val="00B21515"/>
    <w:rsid w:val="00B21FCE"/>
    <w:rsid w:val="00B229F5"/>
    <w:rsid w:val="00B2574A"/>
    <w:rsid w:val="00B315A2"/>
    <w:rsid w:val="00B339C4"/>
    <w:rsid w:val="00B35C36"/>
    <w:rsid w:val="00B36489"/>
    <w:rsid w:val="00B36892"/>
    <w:rsid w:val="00B41A18"/>
    <w:rsid w:val="00B43FAD"/>
    <w:rsid w:val="00B4655B"/>
    <w:rsid w:val="00B46EDD"/>
    <w:rsid w:val="00B52D8F"/>
    <w:rsid w:val="00B542AC"/>
    <w:rsid w:val="00B549F4"/>
    <w:rsid w:val="00B5514D"/>
    <w:rsid w:val="00B5534E"/>
    <w:rsid w:val="00B55494"/>
    <w:rsid w:val="00B55872"/>
    <w:rsid w:val="00B55DA7"/>
    <w:rsid w:val="00B560BE"/>
    <w:rsid w:val="00B5668A"/>
    <w:rsid w:val="00B56E98"/>
    <w:rsid w:val="00B57895"/>
    <w:rsid w:val="00B61C70"/>
    <w:rsid w:val="00B642AC"/>
    <w:rsid w:val="00B65118"/>
    <w:rsid w:val="00B66FA1"/>
    <w:rsid w:val="00B70D19"/>
    <w:rsid w:val="00B7242E"/>
    <w:rsid w:val="00B75111"/>
    <w:rsid w:val="00B75746"/>
    <w:rsid w:val="00B76CE7"/>
    <w:rsid w:val="00B82075"/>
    <w:rsid w:val="00B8306A"/>
    <w:rsid w:val="00B84B12"/>
    <w:rsid w:val="00B85ECC"/>
    <w:rsid w:val="00B8756C"/>
    <w:rsid w:val="00B90668"/>
    <w:rsid w:val="00B93E71"/>
    <w:rsid w:val="00B96C08"/>
    <w:rsid w:val="00BA2090"/>
    <w:rsid w:val="00BA233C"/>
    <w:rsid w:val="00BA2DCE"/>
    <w:rsid w:val="00BA3C7D"/>
    <w:rsid w:val="00BA4C12"/>
    <w:rsid w:val="00BA6E72"/>
    <w:rsid w:val="00BA7585"/>
    <w:rsid w:val="00BB171F"/>
    <w:rsid w:val="00BC496B"/>
    <w:rsid w:val="00BC715D"/>
    <w:rsid w:val="00BC7A59"/>
    <w:rsid w:val="00BD1AC5"/>
    <w:rsid w:val="00BD1D0F"/>
    <w:rsid w:val="00BD2C6E"/>
    <w:rsid w:val="00BD2C70"/>
    <w:rsid w:val="00BD3155"/>
    <w:rsid w:val="00BD40F0"/>
    <w:rsid w:val="00BD40FF"/>
    <w:rsid w:val="00BD4D25"/>
    <w:rsid w:val="00BD5BE0"/>
    <w:rsid w:val="00BD7032"/>
    <w:rsid w:val="00BD72E3"/>
    <w:rsid w:val="00BE05A4"/>
    <w:rsid w:val="00BE0860"/>
    <w:rsid w:val="00BE4D2B"/>
    <w:rsid w:val="00BE63C7"/>
    <w:rsid w:val="00BF402D"/>
    <w:rsid w:val="00C005B6"/>
    <w:rsid w:val="00C0075C"/>
    <w:rsid w:val="00C00B31"/>
    <w:rsid w:val="00C02598"/>
    <w:rsid w:val="00C05DD6"/>
    <w:rsid w:val="00C10550"/>
    <w:rsid w:val="00C13311"/>
    <w:rsid w:val="00C1501B"/>
    <w:rsid w:val="00C15530"/>
    <w:rsid w:val="00C15A77"/>
    <w:rsid w:val="00C16C7E"/>
    <w:rsid w:val="00C1755D"/>
    <w:rsid w:val="00C20652"/>
    <w:rsid w:val="00C2298C"/>
    <w:rsid w:val="00C25E58"/>
    <w:rsid w:val="00C268D6"/>
    <w:rsid w:val="00C26D14"/>
    <w:rsid w:val="00C31B14"/>
    <w:rsid w:val="00C325FF"/>
    <w:rsid w:val="00C36366"/>
    <w:rsid w:val="00C42ACA"/>
    <w:rsid w:val="00C4374A"/>
    <w:rsid w:val="00C43C44"/>
    <w:rsid w:val="00C453BF"/>
    <w:rsid w:val="00C466FA"/>
    <w:rsid w:val="00C46A1C"/>
    <w:rsid w:val="00C53184"/>
    <w:rsid w:val="00C5416E"/>
    <w:rsid w:val="00C60EF7"/>
    <w:rsid w:val="00C626AD"/>
    <w:rsid w:val="00C6417F"/>
    <w:rsid w:val="00C65123"/>
    <w:rsid w:val="00C66900"/>
    <w:rsid w:val="00C675D9"/>
    <w:rsid w:val="00C73BB5"/>
    <w:rsid w:val="00C74FD7"/>
    <w:rsid w:val="00C75FDF"/>
    <w:rsid w:val="00C80A8A"/>
    <w:rsid w:val="00C80D51"/>
    <w:rsid w:val="00C820BF"/>
    <w:rsid w:val="00C84EC2"/>
    <w:rsid w:val="00C852EF"/>
    <w:rsid w:val="00C8736C"/>
    <w:rsid w:val="00C90870"/>
    <w:rsid w:val="00C90A45"/>
    <w:rsid w:val="00C90BAB"/>
    <w:rsid w:val="00C91985"/>
    <w:rsid w:val="00C922FA"/>
    <w:rsid w:val="00C92863"/>
    <w:rsid w:val="00C938CC"/>
    <w:rsid w:val="00C95C41"/>
    <w:rsid w:val="00C97132"/>
    <w:rsid w:val="00CA0698"/>
    <w:rsid w:val="00CA0EBA"/>
    <w:rsid w:val="00CA0F80"/>
    <w:rsid w:val="00CA61B9"/>
    <w:rsid w:val="00CA7D11"/>
    <w:rsid w:val="00CB0433"/>
    <w:rsid w:val="00CB11D0"/>
    <w:rsid w:val="00CB2F64"/>
    <w:rsid w:val="00CB40A8"/>
    <w:rsid w:val="00CB457C"/>
    <w:rsid w:val="00CB5484"/>
    <w:rsid w:val="00CC0D58"/>
    <w:rsid w:val="00CC19BF"/>
    <w:rsid w:val="00CC76E1"/>
    <w:rsid w:val="00CC7F2D"/>
    <w:rsid w:val="00CD3119"/>
    <w:rsid w:val="00CD39AA"/>
    <w:rsid w:val="00CD4F94"/>
    <w:rsid w:val="00CD58CA"/>
    <w:rsid w:val="00CE1052"/>
    <w:rsid w:val="00CE169D"/>
    <w:rsid w:val="00CE3E54"/>
    <w:rsid w:val="00CE4C3B"/>
    <w:rsid w:val="00CE4ECA"/>
    <w:rsid w:val="00CE4EFE"/>
    <w:rsid w:val="00CE54A9"/>
    <w:rsid w:val="00CE6708"/>
    <w:rsid w:val="00CE7331"/>
    <w:rsid w:val="00CE7593"/>
    <w:rsid w:val="00CF1D4D"/>
    <w:rsid w:val="00CF2357"/>
    <w:rsid w:val="00CF33B8"/>
    <w:rsid w:val="00CF36DE"/>
    <w:rsid w:val="00CF3959"/>
    <w:rsid w:val="00CF5EF6"/>
    <w:rsid w:val="00CF6329"/>
    <w:rsid w:val="00CF7476"/>
    <w:rsid w:val="00D0098F"/>
    <w:rsid w:val="00D0147B"/>
    <w:rsid w:val="00D02FAE"/>
    <w:rsid w:val="00D037A6"/>
    <w:rsid w:val="00D048E7"/>
    <w:rsid w:val="00D10C41"/>
    <w:rsid w:val="00D1150F"/>
    <w:rsid w:val="00D115ED"/>
    <w:rsid w:val="00D11978"/>
    <w:rsid w:val="00D1448F"/>
    <w:rsid w:val="00D163B5"/>
    <w:rsid w:val="00D16D5E"/>
    <w:rsid w:val="00D20094"/>
    <w:rsid w:val="00D22273"/>
    <w:rsid w:val="00D224D6"/>
    <w:rsid w:val="00D24580"/>
    <w:rsid w:val="00D25840"/>
    <w:rsid w:val="00D2707F"/>
    <w:rsid w:val="00D3079E"/>
    <w:rsid w:val="00D30C6C"/>
    <w:rsid w:val="00D311D9"/>
    <w:rsid w:val="00D32284"/>
    <w:rsid w:val="00D3357E"/>
    <w:rsid w:val="00D36BB4"/>
    <w:rsid w:val="00D375CF"/>
    <w:rsid w:val="00D40003"/>
    <w:rsid w:val="00D410D2"/>
    <w:rsid w:val="00D41D8C"/>
    <w:rsid w:val="00D429D4"/>
    <w:rsid w:val="00D45DA7"/>
    <w:rsid w:val="00D51F13"/>
    <w:rsid w:val="00D52356"/>
    <w:rsid w:val="00D52EC3"/>
    <w:rsid w:val="00D54CA1"/>
    <w:rsid w:val="00D553F9"/>
    <w:rsid w:val="00D56ADC"/>
    <w:rsid w:val="00D56FB5"/>
    <w:rsid w:val="00D605A6"/>
    <w:rsid w:val="00D6069D"/>
    <w:rsid w:val="00D60963"/>
    <w:rsid w:val="00D60E07"/>
    <w:rsid w:val="00D61099"/>
    <w:rsid w:val="00D6397C"/>
    <w:rsid w:val="00D6473B"/>
    <w:rsid w:val="00D64C9A"/>
    <w:rsid w:val="00D6790E"/>
    <w:rsid w:val="00D67910"/>
    <w:rsid w:val="00D72524"/>
    <w:rsid w:val="00D762B8"/>
    <w:rsid w:val="00D76C88"/>
    <w:rsid w:val="00D80604"/>
    <w:rsid w:val="00D8179E"/>
    <w:rsid w:val="00D82BE8"/>
    <w:rsid w:val="00D8375D"/>
    <w:rsid w:val="00D84742"/>
    <w:rsid w:val="00D8500B"/>
    <w:rsid w:val="00D85CB8"/>
    <w:rsid w:val="00D904C2"/>
    <w:rsid w:val="00D90992"/>
    <w:rsid w:val="00D9130F"/>
    <w:rsid w:val="00D91EFB"/>
    <w:rsid w:val="00D9491B"/>
    <w:rsid w:val="00D94C18"/>
    <w:rsid w:val="00D94D21"/>
    <w:rsid w:val="00D967C4"/>
    <w:rsid w:val="00DA159B"/>
    <w:rsid w:val="00DA24CF"/>
    <w:rsid w:val="00DA254F"/>
    <w:rsid w:val="00DA28A2"/>
    <w:rsid w:val="00DA2D3A"/>
    <w:rsid w:val="00DA3E29"/>
    <w:rsid w:val="00DA3E2C"/>
    <w:rsid w:val="00DA57E5"/>
    <w:rsid w:val="00DA6E6F"/>
    <w:rsid w:val="00DB0119"/>
    <w:rsid w:val="00DB118B"/>
    <w:rsid w:val="00DB4089"/>
    <w:rsid w:val="00DB50D0"/>
    <w:rsid w:val="00DB5407"/>
    <w:rsid w:val="00DB566D"/>
    <w:rsid w:val="00DB59F6"/>
    <w:rsid w:val="00DB7498"/>
    <w:rsid w:val="00DB7AD3"/>
    <w:rsid w:val="00DC2772"/>
    <w:rsid w:val="00DC2FF0"/>
    <w:rsid w:val="00DC3517"/>
    <w:rsid w:val="00DC3D97"/>
    <w:rsid w:val="00DC4C04"/>
    <w:rsid w:val="00DC53DB"/>
    <w:rsid w:val="00DC5C14"/>
    <w:rsid w:val="00DC67CA"/>
    <w:rsid w:val="00DD3A4D"/>
    <w:rsid w:val="00DD4D3B"/>
    <w:rsid w:val="00DD541A"/>
    <w:rsid w:val="00DE27BC"/>
    <w:rsid w:val="00DE3B9F"/>
    <w:rsid w:val="00DE436B"/>
    <w:rsid w:val="00DE456F"/>
    <w:rsid w:val="00DE4A7B"/>
    <w:rsid w:val="00DF00A2"/>
    <w:rsid w:val="00DF05C0"/>
    <w:rsid w:val="00DF18AB"/>
    <w:rsid w:val="00DF29F8"/>
    <w:rsid w:val="00DF2B48"/>
    <w:rsid w:val="00DF2E98"/>
    <w:rsid w:val="00DF51F0"/>
    <w:rsid w:val="00DF5ED2"/>
    <w:rsid w:val="00DF66C6"/>
    <w:rsid w:val="00E005BA"/>
    <w:rsid w:val="00E00BC4"/>
    <w:rsid w:val="00E01213"/>
    <w:rsid w:val="00E050D9"/>
    <w:rsid w:val="00E05518"/>
    <w:rsid w:val="00E05537"/>
    <w:rsid w:val="00E06AD9"/>
    <w:rsid w:val="00E07E5F"/>
    <w:rsid w:val="00E11CE3"/>
    <w:rsid w:val="00E13BC4"/>
    <w:rsid w:val="00E141C2"/>
    <w:rsid w:val="00E15A57"/>
    <w:rsid w:val="00E15BFC"/>
    <w:rsid w:val="00E160B6"/>
    <w:rsid w:val="00E20AFF"/>
    <w:rsid w:val="00E24076"/>
    <w:rsid w:val="00E24098"/>
    <w:rsid w:val="00E25C86"/>
    <w:rsid w:val="00E26254"/>
    <w:rsid w:val="00E276FB"/>
    <w:rsid w:val="00E301C2"/>
    <w:rsid w:val="00E30B50"/>
    <w:rsid w:val="00E32347"/>
    <w:rsid w:val="00E36456"/>
    <w:rsid w:val="00E3737B"/>
    <w:rsid w:val="00E401A1"/>
    <w:rsid w:val="00E40539"/>
    <w:rsid w:val="00E41693"/>
    <w:rsid w:val="00E41A2B"/>
    <w:rsid w:val="00E41A97"/>
    <w:rsid w:val="00E44B54"/>
    <w:rsid w:val="00E47831"/>
    <w:rsid w:val="00E47F0B"/>
    <w:rsid w:val="00E5083D"/>
    <w:rsid w:val="00E53083"/>
    <w:rsid w:val="00E53554"/>
    <w:rsid w:val="00E5373B"/>
    <w:rsid w:val="00E53A14"/>
    <w:rsid w:val="00E54B4B"/>
    <w:rsid w:val="00E54BA6"/>
    <w:rsid w:val="00E56508"/>
    <w:rsid w:val="00E576AF"/>
    <w:rsid w:val="00E6242F"/>
    <w:rsid w:val="00E634E7"/>
    <w:rsid w:val="00E644CA"/>
    <w:rsid w:val="00E677F1"/>
    <w:rsid w:val="00E7140C"/>
    <w:rsid w:val="00E77FD1"/>
    <w:rsid w:val="00E823A5"/>
    <w:rsid w:val="00E82BA6"/>
    <w:rsid w:val="00E84046"/>
    <w:rsid w:val="00E84B02"/>
    <w:rsid w:val="00E85126"/>
    <w:rsid w:val="00E85F84"/>
    <w:rsid w:val="00E90369"/>
    <w:rsid w:val="00E9249A"/>
    <w:rsid w:val="00E93A71"/>
    <w:rsid w:val="00E96A66"/>
    <w:rsid w:val="00E97DB8"/>
    <w:rsid w:val="00EA3846"/>
    <w:rsid w:val="00EB0B2D"/>
    <w:rsid w:val="00EB2687"/>
    <w:rsid w:val="00EB2F6F"/>
    <w:rsid w:val="00EB6E27"/>
    <w:rsid w:val="00EB77DD"/>
    <w:rsid w:val="00EB79F8"/>
    <w:rsid w:val="00EC1D6F"/>
    <w:rsid w:val="00EC7B90"/>
    <w:rsid w:val="00ED2D2F"/>
    <w:rsid w:val="00ED43AA"/>
    <w:rsid w:val="00ED5A78"/>
    <w:rsid w:val="00ED6B7E"/>
    <w:rsid w:val="00ED76AB"/>
    <w:rsid w:val="00ED7FA3"/>
    <w:rsid w:val="00EE3DFA"/>
    <w:rsid w:val="00EE40D8"/>
    <w:rsid w:val="00EE4339"/>
    <w:rsid w:val="00EE48E4"/>
    <w:rsid w:val="00EE5546"/>
    <w:rsid w:val="00EE7681"/>
    <w:rsid w:val="00EE79A6"/>
    <w:rsid w:val="00EF218F"/>
    <w:rsid w:val="00EF423F"/>
    <w:rsid w:val="00EF49FC"/>
    <w:rsid w:val="00EF4B4C"/>
    <w:rsid w:val="00EF6597"/>
    <w:rsid w:val="00EF6C53"/>
    <w:rsid w:val="00EF7296"/>
    <w:rsid w:val="00EF77E4"/>
    <w:rsid w:val="00F00AFB"/>
    <w:rsid w:val="00F00D1F"/>
    <w:rsid w:val="00F00D2D"/>
    <w:rsid w:val="00F0167E"/>
    <w:rsid w:val="00F02C98"/>
    <w:rsid w:val="00F03E0E"/>
    <w:rsid w:val="00F051D3"/>
    <w:rsid w:val="00F070D5"/>
    <w:rsid w:val="00F14B40"/>
    <w:rsid w:val="00F178A2"/>
    <w:rsid w:val="00F17AEA"/>
    <w:rsid w:val="00F26CA5"/>
    <w:rsid w:val="00F30F86"/>
    <w:rsid w:val="00F32C4E"/>
    <w:rsid w:val="00F32E51"/>
    <w:rsid w:val="00F32F3E"/>
    <w:rsid w:val="00F34C49"/>
    <w:rsid w:val="00F37643"/>
    <w:rsid w:val="00F4130F"/>
    <w:rsid w:val="00F41CDA"/>
    <w:rsid w:val="00F459AE"/>
    <w:rsid w:val="00F476F8"/>
    <w:rsid w:val="00F50A2C"/>
    <w:rsid w:val="00F516FD"/>
    <w:rsid w:val="00F518A8"/>
    <w:rsid w:val="00F54A7E"/>
    <w:rsid w:val="00F54D87"/>
    <w:rsid w:val="00F565F7"/>
    <w:rsid w:val="00F573F2"/>
    <w:rsid w:val="00F57CFC"/>
    <w:rsid w:val="00F62C37"/>
    <w:rsid w:val="00F64FA0"/>
    <w:rsid w:val="00F65540"/>
    <w:rsid w:val="00F65EC1"/>
    <w:rsid w:val="00F67946"/>
    <w:rsid w:val="00F71032"/>
    <w:rsid w:val="00F74B52"/>
    <w:rsid w:val="00F7715C"/>
    <w:rsid w:val="00F77746"/>
    <w:rsid w:val="00F80684"/>
    <w:rsid w:val="00F818B3"/>
    <w:rsid w:val="00F83E32"/>
    <w:rsid w:val="00F842E7"/>
    <w:rsid w:val="00F860F6"/>
    <w:rsid w:val="00F90632"/>
    <w:rsid w:val="00F90678"/>
    <w:rsid w:val="00F91EFE"/>
    <w:rsid w:val="00F92D9F"/>
    <w:rsid w:val="00F947D0"/>
    <w:rsid w:val="00FA1B76"/>
    <w:rsid w:val="00FA1E8D"/>
    <w:rsid w:val="00FA41C9"/>
    <w:rsid w:val="00FA5717"/>
    <w:rsid w:val="00FB13DC"/>
    <w:rsid w:val="00FB17FE"/>
    <w:rsid w:val="00FB39A7"/>
    <w:rsid w:val="00FB3C35"/>
    <w:rsid w:val="00FB3D3B"/>
    <w:rsid w:val="00FB445E"/>
    <w:rsid w:val="00FB44A5"/>
    <w:rsid w:val="00FB6085"/>
    <w:rsid w:val="00FB756E"/>
    <w:rsid w:val="00FB76B1"/>
    <w:rsid w:val="00FC31F0"/>
    <w:rsid w:val="00FC3864"/>
    <w:rsid w:val="00FC43D9"/>
    <w:rsid w:val="00FD0241"/>
    <w:rsid w:val="00FD0413"/>
    <w:rsid w:val="00FD4CA1"/>
    <w:rsid w:val="00FE0529"/>
    <w:rsid w:val="00FE095A"/>
    <w:rsid w:val="00FE3827"/>
    <w:rsid w:val="00FE5367"/>
    <w:rsid w:val="00FE5FFA"/>
    <w:rsid w:val="00FE6DAA"/>
    <w:rsid w:val="00FF0A33"/>
    <w:rsid w:val="00FF0AD5"/>
    <w:rsid w:val="00FF1960"/>
    <w:rsid w:val="00FF35B4"/>
    <w:rsid w:val="00FF3686"/>
    <w:rsid w:val="00FF4347"/>
    <w:rsid w:val="00FF596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C0B04C"/>
  <w15:chartTrackingRefBased/>
  <w15:docId w15:val="{20F50416-4619-439B-8F90-C2F632A918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606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6069D"/>
    <w:pPr>
      <w:ind w:left="720"/>
      <w:contextualSpacing/>
    </w:pPr>
  </w:style>
  <w:style w:type="character" w:styleId="Hyperlink">
    <w:name w:val="Hyperlink"/>
    <w:basedOn w:val="DefaultParagraphFont"/>
    <w:uiPriority w:val="99"/>
    <w:unhideWhenUsed/>
    <w:rsid w:val="00AC3BE2"/>
    <w:rPr>
      <w:color w:val="0563C1" w:themeColor="hyperlink"/>
      <w:u w:val="single"/>
    </w:rPr>
  </w:style>
  <w:style w:type="paragraph" w:styleId="Header">
    <w:name w:val="header"/>
    <w:basedOn w:val="Normal"/>
    <w:link w:val="HeaderChar"/>
    <w:uiPriority w:val="99"/>
    <w:unhideWhenUsed/>
    <w:rsid w:val="003538DA"/>
    <w:pPr>
      <w:tabs>
        <w:tab w:val="center" w:pos="4513"/>
        <w:tab w:val="right" w:pos="9026"/>
      </w:tabs>
      <w:spacing w:after="0" w:line="240" w:lineRule="auto"/>
    </w:pPr>
  </w:style>
  <w:style w:type="character" w:customStyle="1" w:styleId="HeaderChar">
    <w:name w:val="Header Char"/>
    <w:basedOn w:val="DefaultParagraphFont"/>
    <w:link w:val="Header"/>
    <w:uiPriority w:val="99"/>
    <w:rsid w:val="003538DA"/>
  </w:style>
  <w:style w:type="paragraph" w:styleId="Footer">
    <w:name w:val="footer"/>
    <w:basedOn w:val="Normal"/>
    <w:link w:val="FooterChar"/>
    <w:uiPriority w:val="99"/>
    <w:unhideWhenUsed/>
    <w:rsid w:val="003538DA"/>
    <w:pPr>
      <w:tabs>
        <w:tab w:val="center" w:pos="4513"/>
        <w:tab w:val="right" w:pos="9026"/>
      </w:tabs>
      <w:spacing w:after="0" w:line="240" w:lineRule="auto"/>
    </w:pPr>
  </w:style>
  <w:style w:type="character" w:customStyle="1" w:styleId="FooterChar">
    <w:name w:val="Footer Char"/>
    <w:basedOn w:val="DefaultParagraphFont"/>
    <w:link w:val="Footer"/>
    <w:uiPriority w:val="99"/>
    <w:rsid w:val="003538DA"/>
  </w:style>
  <w:style w:type="paragraph" w:customStyle="1" w:styleId="Standard">
    <w:name w:val="Standard"/>
    <w:rsid w:val="008823F1"/>
    <w:pPr>
      <w:suppressAutoHyphens/>
      <w:autoSpaceDN w:val="0"/>
      <w:spacing w:after="0" w:line="240" w:lineRule="auto"/>
      <w:textAlignment w:val="baseline"/>
    </w:pPr>
    <w:rPr>
      <w:rFonts w:ascii="Liberation Serif" w:eastAsia="NSimSun" w:hAnsi="Liberation Serif" w:cs="Mangal"/>
      <w:kern w:val="3"/>
      <w:sz w:val="24"/>
      <w:szCs w:val="24"/>
      <w:lang w:eastAsia="zh-CN" w:bidi="hi-IN"/>
    </w:rPr>
  </w:style>
  <w:style w:type="numbering" w:customStyle="1" w:styleId="WWNum1">
    <w:name w:val="WWNum1"/>
    <w:basedOn w:val="NoList"/>
    <w:rsid w:val="008823F1"/>
    <w:pPr>
      <w:numPr>
        <w:numId w:val="7"/>
      </w:numPr>
    </w:pPr>
  </w:style>
  <w:style w:type="paragraph" w:styleId="PlainText">
    <w:name w:val="Plain Text"/>
    <w:basedOn w:val="Normal"/>
    <w:link w:val="PlainTextChar"/>
    <w:uiPriority w:val="99"/>
    <w:unhideWhenUsed/>
    <w:rsid w:val="00AB11C6"/>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AB11C6"/>
    <w:rPr>
      <w:rFonts w:ascii="Calibri" w:hAnsi="Calibri"/>
      <w:szCs w:val="21"/>
    </w:rPr>
  </w:style>
  <w:style w:type="character" w:styleId="UnresolvedMention">
    <w:name w:val="Unresolved Mention"/>
    <w:basedOn w:val="DefaultParagraphFont"/>
    <w:uiPriority w:val="99"/>
    <w:semiHidden/>
    <w:unhideWhenUsed/>
    <w:rsid w:val="00533E6D"/>
    <w:rPr>
      <w:color w:val="605E5C"/>
      <w:shd w:val="clear" w:color="auto" w:fill="E1DFDD"/>
    </w:rPr>
  </w:style>
  <w:style w:type="paragraph" w:customStyle="1" w:styleId="xmsonormal">
    <w:name w:val="x_msonormal"/>
    <w:basedOn w:val="Normal"/>
    <w:rsid w:val="004A4005"/>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rmalWeb">
    <w:name w:val="Normal (Web)"/>
    <w:basedOn w:val="Normal"/>
    <w:uiPriority w:val="99"/>
    <w:semiHidden/>
    <w:unhideWhenUsed/>
    <w:rsid w:val="00B55494"/>
    <w:pPr>
      <w:spacing w:before="100" w:beforeAutospacing="1" w:after="100" w:afterAutospacing="1" w:line="240" w:lineRule="auto"/>
    </w:pPr>
    <w:rPr>
      <w:rFonts w:ascii="Aptos" w:hAnsi="Aptos" w:cs="Aptos"/>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8371308">
      <w:bodyDiv w:val="1"/>
      <w:marLeft w:val="0"/>
      <w:marRight w:val="0"/>
      <w:marTop w:val="0"/>
      <w:marBottom w:val="0"/>
      <w:divBdr>
        <w:top w:val="none" w:sz="0" w:space="0" w:color="auto"/>
        <w:left w:val="none" w:sz="0" w:space="0" w:color="auto"/>
        <w:bottom w:val="none" w:sz="0" w:space="0" w:color="auto"/>
        <w:right w:val="none" w:sz="0" w:space="0" w:color="auto"/>
      </w:divBdr>
    </w:div>
    <w:div w:id="414131353">
      <w:bodyDiv w:val="1"/>
      <w:marLeft w:val="0"/>
      <w:marRight w:val="0"/>
      <w:marTop w:val="0"/>
      <w:marBottom w:val="0"/>
      <w:divBdr>
        <w:top w:val="none" w:sz="0" w:space="0" w:color="auto"/>
        <w:left w:val="none" w:sz="0" w:space="0" w:color="auto"/>
        <w:bottom w:val="none" w:sz="0" w:space="0" w:color="auto"/>
        <w:right w:val="none" w:sz="0" w:space="0" w:color="auto"/>
      </w:divBdr>
    </w:div>
    <w:div w:id="416443016">
      <w:bodyDiv w:val="1"/>
      <w:marLeft w:val="0"/>
      <w:marRight w:val="0"/>
      <w:marTop w:val="0"/>
      <w:marBottom w:val="0"/>
      <w:divBdr>
        <w:top w:val="none" w:sz="0" w:space="0" w:color="auto"/>
        <w:left w:val="none" w:sz="0" w:space="0" w:color="auto"/>
        <w:bottom w:val="none" w:sz="0" w:space="0" w:color="auto"/>
        <w:right w:val="none" w:sz="0" w:space="0" w:color="auto"/>
      </w:divBdr>
    </w:div>
    <w:div w:id="559945498">
      <w:bodyDiv w:val="1"/>
      <w:marLeft w:val="0"/>
      <w:marRight w:val="0"/>
      <w:marTop w:val="0"/>
      <w:marBottom w:val="0"/>
      <w:divBdr>
        <w:top w:val="none" w:sz="0" w:space="0" w:color="auto"/>
        <w:left w:val="none" w:sz="0" w:space="0" w:color="auto"/>
        <w:bottom w:val="none" w:sz="0" w:space="0" w:color="auto"/>
        <w:right w:val="none" w:sz="0" w:space="0" w:color="auto"/>
      </w:divBdr>
    </w:div>
    <w:div w:id="564417454">
      <w:bodyDiv w:val="1"/>
      <w:marLeft w:val="0"/>
      <w:marRight w:val="0"/>
      <w:marTop w:val="0"/>
      <w:marBottom w:val="0"/>
      <w:divBdr>
        <w:top w:val="none" w:sz="0" w:space="0" w:color="auto"/>
        <w:left w:val="none" w:sz="0" w:space="0" w:color="auto"/>
        <w:bottom w:val="none" w:sz="0" w:space="0" w:color="auto"/>
        <w:right w:val="none" w:sz="0" w:space="0" w:color="auto"/>
      </w:divBdr>
    </w:div>
    <w:div w:id="722872881">
      <w:bodyDiv w:val="1"/>
      <w:marLeft w:val="0"/>
      <w:marRight w:val="0"/>
      <w:marTop w:val="0"/>
      <w:marBottom w:val="0"/>
      <w:divBdr>
        <w:top w:val="none" w:sz="0" w:space="0" w:color="auto"/>
        <w:left w:val="none" w:sz="0" w:space="0" w:color="auto"/>
        <w:bottom w:val="none" w:sz="0" w:space="0" w:color="auto"/>
        <w:right w:val="none" w:sz="0" w:space="0" w:color="auto"/>
      </w:divBdr>
    </w:div>
    <w:div w:id="743727369">
      <w:bodyDiv w:val="1"/>
      <w:marLeft w:val="0"/>
      <w:marRight w:val="0"/>
      <w:marTop w:val="0"/>
      <w:marBottom w:val="0"/>
      <w:divBdr>
        <w:top w:val="none" w:sz="0" w:space="0" w:color="auto"/>
        <w:left w:val="none" w:sz="0" w:space="0" w:color="auto"/>
        <w:bottom w:val="none" w:sz="0" w:space="0" w:color="auto"/>
        <w:right w:val="none" w:sz="0" w:space="0" w:color="auto"/>
      </w:divBdr>
    </w:div>
    <w:div w:id="1056926695">
      <w:bodyDiv w:val="1"/>
      <w:marLeft w:val="0"/>
      <w:marRight w:val="0"/>
      <w:marTop w:val="0"/>
      <w:marBottom w:val="0"/>
      <w:divBdr>
        <w:top w:val="none" w:sz="0" w:space="0" w:color="auto"/>
        <w:left w:val="none" w:sz="0" w:space="0" w:color="auto"/>
        <w:bottom w:val="none" w:sz="0" w:space="0" w:color="auto"/>
        <w:right w:val="none" w:sz="0" w:space="0" w:color="auto"/>
      </w:divBdr>
    </w:div>
    <w:div w:id="1113284567">
      <w:bodyDiv w:val="1"/>
      <w:marLeft w:val="0"/>
      <w:marRight w:val="0"/>
      <w:marTop w:val="0"/>
      <w:marBottom w:val="0"/>
      <w:divBdr>
        <w:top w:val="none" w:sz="0" w:space="0" w:color="auto"/>
        <w:left w:val="none" w:sz="0" w:space="0" w:color="auto"/>
        <w:bottom w:val="none" w:sz="0" w:space="0" w:color="auto"/>
        <w:right w:val="none" w:sz="0" w:space="0" w:color="auto"/>
      </w:divBdr>
    </w:div>
    <w:div w:id="1174683173">
      <w:bodyDiv w:val="1"/>
      <w:marLeft w:val="0"/>
      <w:marRight w:val="0"/>
      <w:marTop w:val="0"/>
      <w:marBottom w:val="0"/>
      <w:divBdr>
        <w:top w:val="none" w:sz="0" w:space="0" w:color="auto"/>
        <w:left w:val="none" w:sz="0" w:space="0" w:color="auto"/>
        <w:bottom w:val="none" w:sz="0" w:space="0" w:color="auto"/>
        <w:right w:val="none" w:sz="0" w:space="0" w:color="auto"/>
      </w:divBdr>
    </w:div>
    <w:div w:id="1196774679">
      <w:bodyDiv w:val="1"/>
      <w:marLeft w:val="0"/>
      <w:marRight w:val="0"/>
      <w:marTop w:val="0"/>
      <w:marBottom w:val="0"/>
      <w:divBdr>
        <w:top w:val="none" w:sz="0" w:space="0" w:color="auto"/>
        <w:left w:val="none" w:sz="0" w:space="0" w:color="auto"/>
        <w:bottom w:val="none" w:sz="0" w:space="0" w:color="auto"/>
        <w:right w:val="none" w:sz="0" w:space="0" w:color="auto"/>
      </w:divBdr>
    </w:div>
    <w:div w:id="1215700786">
      <w:bodyDiv w:val="1"/>
      <w:marLeft w:val="0"/>
      <w:marRight w:val="0"/>
      <w:marTop w:val="0"/>
      <w:marBottom w:val="0"/>
      <w:divBdr>
        <w:top w:val="none" w:sz="0" w:space="0" w:color="auto"/>
        <w:left w:val="none" w:sz="0" w:space="0" w:color="auto"/>
        <w:bottom w:val="none" w:sz="0" w:space="0" w:color="auto"/>
        <w:right w:val="none" w:sz="0" w:space="0" w:color="auto"/>
      </w:divBdr>
    </w:div>
    <w:div w:id="1337074336">
      <w:bodyDiv w:val="1"/>
      <w:marLeft w:val="0"/>
      <w:marRight w:val="0"/>
      <w:marTop w:val="0"/>
      <w:marBottom w:val="0"/>
      <w:divBdr>
        <w:top w:val="none" w:sz="0" w:space="0" w:color="auto"/>
        <w:left w:val="none" w:sz="0" w:space="0" w:color="auto"/>
        <w:bottom w:val="none" w:sz="0" w:space="0" w:color="auto"/>
        <w:right w:val="none" w:sz="0" w:space="0" w:color="auto"/>
      </w:divBdr>
    </w:div>
    <w:div w:id="1470246517">
      <w:bodyDiv w:val="1"/>
      <w:marLeft w:val="0"/>
      <w:marRight w:val="0"/>
      <w:marTop w:val="0"/>
      <w:marBottom w:val="0"/>
      <w:divBdr>
        <w:top w:val="none" w:sz="0" w:space="0" w:color="auto"/>
        <w:left w:val="none" w:sz="0" w:space="0" w:color="auto"/>
        <w:bottom w:val="none" w:sz="0" w:space="0" w:color="auto"/>
        <w:right w:val="none" w:sz="0" w:space="0" w:color="auto"/>
      </w:divBdr>
    </w:div>
    <w:div w:id="1575896612">
      <w:bodyDiv w:val="1"/>
      <w:marLeft w:val="0"/>
      <w:marRight w:val="0"/>
      <w:marTop w:val="0"/>
      <w:marBottom w:val="0"/>
      <w:divBdr>
        <w:top w:val="none" w:sz="0" w:space="0" w:color="auto"/>
        <w:left w:val="none" w:sz="0" w:space="0" w:color="auto"/>
        <w:bottom w:val="none" w:sz="0" w:space="0" w:color="auto"/>
        <w:right w:val="none" w:sz="0" w:space="0" w:color="auto"/>
      </w:divBdr>
    </w:div>
    <w:div w:id="1689527421">
      <w:bodyDiv w:val="1"/>
      <w:marLeft w:val="0"/>
      <w:marRight w:val="0"/>
      <w:marTop w:val="0"/>
      <w:marBottom w:val="0"/>
      <w:divBdr>
        <w:top w:val="none" w:sz="0" w:space="0" w:color="auto"/>
        <w:left w:val="none" w:sz="0" w:space="0" w:color="auto"/>
        <w:bottom w:val="none" w:sz="0" w:space="0" w:color="auto"/>
        <w:right w:val="none" w:sz="0" w:space="0" w:color="auto"/>
      </w:divBdr>
    </w:div>
    <w:div w:id="1706250778">
      <w:bodyDiv w:val="1"/>
      <w:marLeft w:val="0"/>
      <w:marRight w:val="0"/>
      <w:marTop w:val="0"/>
      <w:marBottom w:val="0"/>
      <w:divBdr>
        <w:top w:val="none" w:sz="0" w:space="0" w:color="auto"/>
        <w:left w:val="none" w:sz="0" w:space="0" w:color="auto"/>
        <w:bottom w:val="none" w:sz="0" w:space="0" w:color="auto"/>
        <w:right w:val="none" w:sz="0" w:space="0" w:color="auto"/>
      </w:divBdr>
    </w:div>
    <w:div w:id="1852210810">
      <w:bodyDiv w:val="1"/>
      <w:marLeft w:val="0"/>
      <w:marRight w:val="0"/>
      <w:marTop w:val="0"/>
      <w:marBottom w:val="0"/>
      <w:divBdr>
        <w:top w:val="none" w:sz="0" w:space="0" w:color="auto"/>
        <w:left w:val="none" w:sz="0" w:space="0" w:color="auto"/>
        <w:bottom w:val="none" w:sz="0" w:space="0" w:color="auto"/>
        <w:right w:val="none" w:sz="0" w:space="0" w:color="auto"/>
      </w:divBdr>
    </w:div>
    <w:div w:id="1869685540">
      <w:bodyDiv w:val="1"/>
      <w:marLeft w:val="0"/>
      <w:marRight w:val="0"/>
      <w:marTop w:val="0"/>
      <w:marBottom w:val="0"/>
      <w:divBdr>
        <w:top w:val="none" w:sz="0" w:space="0" w:color="auto"/>
        <w:left w:val="none" w:sz="0" w:space="0" w:color="auto"/>
        <w:bottom w:val="none" w:sz="0" w:space="0" w:color="auto"/>
        <w:right w:val="none" w:sz="0" w:space="0" w:color="auto"/>
      </w:divBdr>
    </w:div>
    <w:div w:id="20030457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ecretary@nafascheshire.org.uk"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D:\New%20documents\Cheshire%20Area%20NAFAS\Logos%20and%20letter%20template\FCoC%20letter%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FCoC letter template</Template>
  <TotalTime>33</TotalTime>
  <Pages>1</Pages>
  <Words>471</Words>
  <Characters>2687</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Lees</dc:creator>
  <cp:keywords/>
  <dc:description/>
  <cp:lastModifiedBy>Vanessa Lees</cp:lastModifiedBy>
  <cp:revision>6</cp:revision>
  <cp:lastPrinted>2022-11-28T14:15:00Z</cp:lastPrinted>
  <dcterms:created xsi:type="dcterms:W3CDTF">2025-08-23T15:28:00Z</dcterms:created>
  <dcterms:modified xsi:type="dcterms:W3CDTF">2025-08-25T10:55:00Z</dcterms:modified>
</cp:coreProperties>
</file>